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4A945" w14:textId="41052F2D" w:rsidR="00FC38D3" w:rsidRPr="00BA6DA0" w:rsidRDefault="00FC38D3" w:rsidP="00FC38D3">
      <w:pPr>
        <w:pStyle w:val="NoSpacing"/>
        <w:jc w:val="center"/>
        <w:rPr>
          <w:color w:val="FF0000"/>
          <w:sz w:val="32"/>
          <w:szCs w:val="32"/>
          <w:u w:val="single"/>
        </w:rPr>
      </w:pPr>
      <w:r w:rsidRPr="00BA6DA0">
        <w:rPr>
          <w:color w:val="FF0000"/>
          <w:sz w:val="32"/>
          <w:szCs w:val="32"/>
          <w:u w:val="single"/>
        </w:rPr>
        <w:t xml:space="preserve">Application Deadline:  March </w:t>
      </w:r>
      <w:r w:rsidR="00B80707">
        <w:rPr>
          <w:color w:val="FF0000"/>
          <w:sz w:val="32"/>
          <w:szCs w:val="32"/>
          <w:u w:val="single"/>
        </w:rPr>
        <w:t>1</w:t>
      </w:r>
      <w:r w:rsidR="00E115DB">
        <w:rPr>
          <w:color w:val="FF0000"/>
          <w:sz w:val="32"/>
          <w:szCs w:val="32"/>
          <w:u w:val="single"/>
        </w:rPr>
        <w:t>5</w:t>
      </w:r>
      <w:r w:rsidRPr="00BA6DA0">
        <w:rPr>
          <w:color w:val="FF0000"/>
          <w:sz w:val="32"/>
          <w:szCs w:val="32"/>
          <w:u w:val="single"/>
        </w:rPr>
        <w:t>, 20</w:t>
      </w:r>
      <w:r w:rsidR="00317FFB">
        <w:rPr>
          <w:color w:val="FF0000"/>
          <w:sz w:val="32"/>
          <w:szCs w:val="32"/>
          <w:u w:val="single"/>
        </w:rPr>
        <w:t>2</w:t>
      </w:r>
      <w:r w:rsidR="00E115DB">
        <w:rPr>
          <w:color w:val="FF0000"/>
          <w:sz w:val="32"/>
          <w:szCs w:val="32"/>
          <w:u w:val="single"/>
        </w:rPr>
        <w:t>4</w:t>
      </w:r>
    </w:p>
    <w:p w14:paraId="607AB28B" w14:textId="77777777" w:rsidR="00BA6DA0" w:rsidRPr="004B34D8" w:rsidRDefault="00BA6DA0" w:rsidP="00BA6DA0">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6C3EB4B3" w14:textId="77777777" w:rsidR="00FC38D3" w:rsidRPr="00FC38D3" w:rsidRDefault="00FC38D3" w:rsidP="00FC38D3">
      <w:pPr>
        <w:pStyle w:val="NoSpacing"/>
        <w:jc w:val="center"/>
        <w:rPr>
          <w:color w:val="FF0000"/>
          <w:sz w:val="16"/>
          <w:szCs w:val="16"/>
          <w:u w:val="single"/>
        </w:rPr>
      </w:pPr>
    </w:p>
    <w:p w14:paraId="3CA721F3" w14:textId="0C9EA0ED" w:rsidR="00FC38D3" w:rsidRDefault="00FC38D3" w:rsidP="00FC38D3">
      <w:pPr>
        <w:pStyle w:val="NoSpacing"/>
        <w:jc w:val="center"/>
        <w:rPr>
          <w:sz w:val="28"/>
          <w:szCs w:val="28"/>
          <w:u w:val="single"/>
        </w:rPr>
      </w:pPr>
      <w:r w:rsidRPr="00BA6DA0">
        <w:rPr>
          <w:sz w:val="28"/>
          <w:szCs w:val="28"/>
          <w:u w:val="single"/>
        </w:rPr>
        <w:t xml:space="preserve">Scholarships will be awarded on April </w:t>
      </w:r>
      <w:r w:rsidR="00860878">
        <w:rPr>
          <w:sz w:val="28"/>
          <w:szCs w:val="28"/>
          <w:u w:val="single"/>
        </w:rPr>
        <w:t>1</w:t>
      </w:r>
      <w:r w:rsidR="00E115DB">
        <w:rPr>
          <w:sz w:val="28"/>
          <w:szCs w:val="28"/>
          <w:u w:val="single"/>
        </w:rPr>
        <w:t>8</w:t>
      </w:r>
      <w:r w:rsidR="00317FFB">
        <w:rPr>
          <w:sz w:val="28"/>
          <w:szCs w:val="28"/>
          <w:u w:val="single"/>
        </w:rPr>
        <w:t xml:space="preserve">, </w:t>
      </w:r>
      <w:r w:rsidR="00EF4A2C" w:rsidRPr="00BA6DA0">
        <w:rPr>
          <w:sz w:val="28"/>
          <w:szCs w:val="28"/>
          <w:u w:val="single"/>
        </w:rPr>
        <w:t>20</w:t>
      </w:r>
      <w:r w:rsidR="00EF4A2C">
        <w:rPr>
          <w:sz w:val="28"/>
          <w:szCs w:val="28"/>
          <w:u w:val="single"/>
        </w:rPr>
        <w:t>2</w:t>
      </w:r>
      <w:r w:rsidR="00BA0FB1">
        <w:rPr>
          <w:sz w:val="28"/>
          <w:szCs w:val="28"/>
          <w:u w:val="single"/>
        </w:rPr>
        <w:t>4</w:t>
      </w:r>
      <w:r w:rsidR="00EF4A2C">
        <w:rPr>
          <w:sz w:val="28"/>
          <w:szCs w:val="28"/>
          <w:u w:val="single"/>
        </w:rPr>
        <w:t>,</w:t>
      </w:r>
      <w:r w:rsidR="00163ED2" w:rsidRPr="00BA6DA0">
        <w:rPr>
          <w:sz w:val="28"/>
          <w:szCs w:val="28"/>
          <w:u w:val="single"/>
        </w:rPr>
        <w:t xml:space="preserve"> at the Arkansas NAHRO Luncheon to be held at the Wyndham Riverfront Hotel in N. Little Rock</w:t>
      </w:r>
      <w:r w:rsidRPr="00BA6DA0">
        <w:rPr>
          <w:sz w:val="28"/>
          <w:szCs w:val="28"/>
          <w:u w:val="single"/>
        </w:rPr>
        <w:t>.</w:t>
      </w:r>
    </w:p>
    <w:p w14:paraId="0BF4AC1E" w14:textId="77777777" w:rsidR="00BA0FB1" w:rsidRPr="00BA6DA0" w:rsidRDefault="00BA0FB1" w:rsidP="00FC38D3">
      <w:pPr>
        <w:pStyle w:val="NoSpacing"/>
        <w:jc w:val="center"/>
        <w:rPr>
          <w:sz w:val="28"/>
          <w:szCs w:val="28"/>
          <w:u w:val="single"/>
        </w:rPr>
      </w:pPr>
    </w:p>
    <w:p w14:paraId="007D839D" w14:textId="49909902" w:rsidR="00E115DB" w:rsidRPr="00BA0FB1" w:rsidRDefault="00FC38D3" w:rsidP="00E115DB">
      <w:pPr>
        <w:pStyle w:val="Default"/>
        <w:rPr>
          <w:b/>
          <w:bCs/>
          <w:i/>
          <w:iCs/>
          <w:sz w:val="22"/>
          <w:szCs w:val="22"/>
        </w:rPr>
      </w:pPr>
      <w:bookmarkStart w:id="0" w:name="_Hlk1082873"/>
      <w:r w:rsidRPr="00BA0FB1">
        <w:rPr>
          <w:b/>
          <w:i/>
          <w:sz w:val="22"/>
          <w:szCs w:val="22"/>
        </w:rPr>
        <w:t xml:space="preserve">Arkansas NAHRO </w:t>
      </w:r>
      <w:r w:rsidR="00781D6D" w:rsidRPr="00BA0FB1">
        <w:rPr>
          <w:b/>
          <w:i/>
          <w:sz w:val="22"/>
          <w:szCs w:val="22"/>
        </w:rPr>
        <w:t>Scholarship Program provides</w:t>
      </w:r>
      <w:r w:rsidRPr="00BA0FB1">
        <w:rPr>
          <w:b/>
          <w:i/>
          <w:sz w:val="22"/>
          <w:szCs w:val="22"/>
        </w:rPr>
        <w:t xml:space="preserve"> Scholarship </w:t>
      </w:r>
      <w:r w:rsidR="00781D6D" w:rsidRPr="00BA0FB1">
        <w:rPr>
          <w:b/>
          <w:i/>
          <w:sz w:val="22"/>
          <w:szCs w:val="22"/>
        </w:rPr>
        <w:t>opportunities</w:t>
      </w:r>
      <w:r w:rsidRPr="00BA0FB1">
        <w:rPr>
          <w:b/>
          <w:i/>
          <w:sz w:val="22"/>
          <w:szCs w:val="22"/>
        </w:rPr>
        <w:t xml:space="preserve"> to</w:t>
      </w:r>
      <w:r w:rsidR="002A45F5" w:rsidRPr="00BA0FB1">
        <w:rPr>
          <w:b/>
          <w:i/>
          <w:sz w:val="22"/>
          <w:szCs w:val="22"/>
        </w:rPr>
        <w:t xml:space="preserve"> families that reside in, work with, or who otherwise receive housing benefits from one of the member agencies. Arkansas NAHRO awards scholarships annually.</w:t>
      </w:r>
      <w:r w:rsidRPr="00BA0FB1">
        <w:rPr>
          <w:b/>
          <w:i/>
          <w:sz w:val="22"/>
          <w:szCs w:val="22"/>
        </w:rPr>
        <w:t xml:space="preserve"> </w:t>
      </w:r>
      <w:r w:rsidR="00E115DB" w:rsidRPr="00BA0FB1">
        <w:rPr>
          <w:b/>
          <w:bCs/>
          <w:i/>
          <w:iCs/>
          <w:sz w:val="22"/>
          <w:szCs w:val="22"/>
        </w:rPr>
        <w:t xml:space="preserve"> Scholarship awards are available to public housing residents, participants in rental assistance or similar programs, both heads of household and other family members, and children of staff working for a member agency.</w:t>
      </w:r>
    </w:p>
    <w:p w14:paraId="21D44618" w14:textId="6A2ED40E" w:rsidR="00202FC9" w:rsidRPr="00BA0FB1" w:rsidRDefault="00202FC9" w:rsidP="00202FC9">
      <w:pPr>
        <w:pStyle w:val="NoSpacing"/>
        <w:rPr>
          <w:b/>
          <w:i/>
        </w:rPr>
      </w:pPr>
    </w:p>
    <w:p w14:paraId="152D73D2" w14:textId="77777777" w:rsidR="00E115DB" w:rsidRPr="0040259E" w:rsidRDefault="00E115DB" w:rsidP="00E115DB">
      <w:pPr>
        <w:rPr>
          <w:rFonts w:ascii="Arial" w:hAnsi="Arial" w:cs="Arial"/>
          <w:color w:val="000000"/>
          <w:sz w:val="24"/>
          <w:szCs w:val="24"/>
        </w:rPr>
      </w:pPr>
      <w:r w:rsidRPr="0040259E">
        <w:rPr>
          <w:rFonts w:ascii="Arial" w:hAnsi="Arial" w:cs="Arial"/>
          <w:color w:val="000000"/>
          <w:sz w:val="24"/>
          <w:szCs w:val="24"/>
        </w:rPr>
        <w:t xml:space="preserve">Scholarship Application with accompanying documentation and information must be submitted directly to: </w:t>
      </w:r>
    </w:p>
    <w:p w14:paraId="2399CF4E" w14:textId="77777777" w:rsidR="00BA0FB1" w:rsidRPr="00BA0FB1" w:rsidRDefault="00BA0FB1" w:rsidP="00BA0FB1">
      <w:pPr>
        <w:keepNext/>
        <w:widowControl w:val="0"/>
        <w:autoSpaceDE w:val="0"/>
        <w:autoSpaceDN w:val="0"/>
        <w:adjustRightInd w:val="0"/>
        <w:spacing w:after="0" w:line="240" w:lineRule="auto"/>
        <w:jc w:val="center"/>
        <w:outlineLvl w:val="0"/>
        <w:rPr>
          <w:rFonts w:ascii="Arial" w:eastAsia="Times New Roman" w:hAnsi="Arial" w:cs="Arial"/>
          <w:b/>
          <w:bCs/>
          <w:color w:val="000000"/>
        </w:rPr>
      </w:pPr>
      <w:r w:rsidRPr="00BA0FB1">
        <w:rPr>
          <w:rFonts w:ascii="Arial" w:eastAsia="Times New Roman" w:hAnsi="Arial" w:cs="Arial"/>
          <w:b/>
          <w:bCs/>
          <w:color w:val="000000"/>
        </w:rPr>
        <w:t xml:space="preserve">Arkansas NAHRO Scholarship Program </w:t>
      </w:r>
    </w:p>
    <w:p w14:paraId="5EB2A306" w14:textId="77777777" w:rsidR="00BA0FB1" w:rsidRPr="00BA0FB1" w:rsidRDefault="00BA0FB1" w:rsidP="00BA0F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Arial" w:hAnsi="Arial" w:cs="Arial"/>
          <w:b/>
          <w:iCs/>
        </w:rPr>
      </w:pPr>
      <w:r w:rsidRPr="00BA0FB1">
        <w:rPr>
          <w:rFonts w:ascii="Arial" w:hAnsi="Arial" w:cs="Arial"/>
          <w:b/>
          <w:iCs/>
        </w:rPr>
        <w:t xml:space="preserve">1004 Illinois Street </w:t>
      </w:r>
    </w:p>
    <w:p w14:paraId="06250628" w14:textId="77777777" w:rsidR="00BA0FB1" w:rsidRPr="00BA0FB1" w:rsidRDefault="00BA0FB1" w:rsidP="00BA0F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Cs/>
        </w:rPr>
      </w:pPr>
      <w:r w:rsidRPr="00BA0FB1">
        <w:rPr>
          <w:rFonts w:ascii="Arial" w:hAnsi="Arial" w:cs="Arial"/>
          <w:b/>
          <w:iCs/>
        </w:rPr>
        <w:t>Hot Springs, AR  71901</w:t>
      </w:r>
    </w:p>
    <w:p w14:paraId="5569F25D" w14:textId="77777777" w:rsidR="00BA0FB1" w:rsidRPr="00BA0FB1" w:rsidRDefault="00BA0FB1" w:rsidP="00BA0FB1">
      <w:pPr>
        <w:widowControl w:val="0"/>
        <w:autoSpaceDE w:val="0"/>
        <w:autoSpaceDN w:val="0"/>
        <w:adjustRightInd w:val="0"/>
        <w:spacing w:after="0" w:line="240" w:lineRule="auto"/>
        <w:jc w:val="center"/>
        <w:rPr>
          <w:rFonts w:ascii="Arial" w:eastAsia="Calibri" w:hAnsi="Arial" w:cs="Arial"/>
          <w:i/>
          <w:color w:val="000000"/>
        </w:rPr>
      </w:pPr>
      <w:r w:rsidRPr="00BA0FB1">
        <w:rPr>
          <w:rFonts w:ascii="Arial" w:eastAsia="Calibri" w:hAnsi="Arial" w:cs="Arial"/>
          <w:i/>
          <w:color w:val="000000"/>
        </w:rPr>
        <w:t>For questions or information contact:</w:t>
      </w:r>
    </w:p>
    <w:p w14:paraId="5C83BEB6" w14:textId="77777777" w:rsidR="00BA0FB1" w:rsidRPr="00BA0FB1" w:rsidRDefault="00BA0FB1" w:rsidP="00BA0FB1">
      <w:pPr>
        <w:spacing w:after="0"/>
        <w:jc w:val="center"/>
        <w:rPr>
          <w:rFonts w:ascii="Arial" w:hAnsi="Arial" w:cs="Arial"/>
          <w:color w:val="0000FF"/>
          <w:u w:val="single"/>
        </w:rPr>
      </w:pPr>
      <w:r w:rsidRPr="00BA0FB1">
        <w:rPr>
          <w:rFonts w:ascii="Arial" w:hAnsi="Arial" w:cs="Arial"/>
        </w:rPr>
        <w:t xml:space="preserve">        Linda Langan </w:t>
      </w:r>
      <w:hyperlink r:id="rId8" w:history="1">
        <w:r w:rsidRPr="00BA0FB1">
          <w:rPr>
            <w:rFonts w:ascii="Arial" w:hAnsi="Arial" w:cs="Arial"/>
            <w:color w:val="0563C1" w:themeColor="hyperlink"/>
            <w:u w:val="single"/>
          </w:rPr>
          <w:t>llangan@hshousing.org</w:t>
        </w:r>
      </w:hyperlink>
      <w:r w:rsidRPr="00BA0FB1">
        <w:rPr>
          <w:rFonts w:ascii="Arial" w:hAnsi="Arial" w:cs="Arial"/>
        </w:rPr>
        <w:t xml:space="preserve">   (501) 624-4420 ext. 109</w:t>
      </w:r>
    </w:p>
    <w:p w14:paraId="45383FA8" w14:textId="77777777" w:rsidR="00BA0FB1" w:rsidRPr="00BA0FB1" w:rsidRDefault="00BA0FB1" w:rsidP="00BA0FB1">
      <w:pPr>
        <w:widowControl w:val="0"/>
        <w:autoSpaceDE w:val="0"/>
        <w:autoSpaceDN w:val="0"/>
        <w:adjustRightInd w:val="0"/>
        <w:spacing w:after="0" w:line="240" w:lineRule="auto"/>
        <w:jc w:val="center"/>
        <w:rPr>
          <w:rFonts w:ascii="Arial" w:eastAsia="Calibri" w:hAnsi="Arial" w:cs="Arial"/>
          <w:color w:val="000000"/>
        </w:rPr>
      </w:pPr>
    </w:p>
    <w:p w14:paraId="19EEED52" w14:textId="77777777" w:rsidR="00BA0FB1" w:rsidRPr="00BA0FB1" w:rsidRDefault="00BA0FB1" w:rsidP="00BA0FB1">
      <w:pPr>
        <w:widowControl w:val="0"/>
        <w:autoSpaceDE w:val="0"/>
        <w:autoSpaceDN w:val="0"/>
        <w:adjustRightInd w:val="0"/>
        <w:spacing w:after="0" w:line="240" w:lineRule="auto"/>
        <w:jc w:val="center"/>
        <w:rPr>
          <w:rFonts w:ascii="Arial" w:eastAsia="Calibri" w:hAnsi="Arial" w:cs="Arial"/>
          <w:b/>
          <w:bCs/>
          <w:color w:val="FF0000"/>
          <w:u w:val="single"/>
        </w:rPr>
      </w:pPr>
      <w:r w:rsidRPr="00BA0FB1">
        <w:rPr>
          <w:rFonts w:ascii="Arial" w:eastAsia="Calibri" w:hAnsi="Arial" w:cs="Arial"/>
          <w:b/>
          <w:bCs/>
          <w:color w:val="FF0000"/>
          <w:u w:val="single"/>
        </w:rPr>
        <w:t>APPLICATION DEADLINE: March 15, 2024</w:t>
      </w:r>
    </w:p>
    <w:p w14:paraId="0BC10919" w14:textId="77777777" w:rsidR="00E115DB" w:rsidRPr="00541FF1" w:rsidRDefault="00E115DB" w:rsidP="00E115DB">
      <w:pPr>
        <w:pStyle w:val="Default"/>
        <w:rPr>
          <w:sz w:val="16"/>
          <w:szCs w:val="16"/>
        </w:rPr>
      </w:pPr>
    </w:p>
    <w:bookmarkEnd w:id="0"/>
    <w:p w14:paraId="5CEE7E58" w14:textId="40032B19" w:rsidR="007A443B" w:rsidRPr="00BA0FB1" w:rsidRDefault="00150A87" w:rsidP="007A443B">
      <w:pPr>
        <w:pStyle w:val="NoSpacing"/>
        <w:rPr>
          <w:rFonts w:ascii="Arial" w:hAnsi="Arial" w:cs="Arial"/>
        </w:rPr>
      </w:pPr>
      <w:r>
        <w:rPr>
          <w:b/>
          <w:sz w:val="28"/>
          <w:szCs w:val="28"/>
          <w:u w:val="single"/>
        </w:rPr>
        <w:t xml:space="preserve">Category </w:t>
      </w:r>
      <w:r w:rsidR="002A45F5">
        <w:rPr>
          <w:b/>
          <w:sz w:val="28"/>
          <w:szCs w:val="28"/>
          <w:u w:val="single"/>
        </w:rPr>
        <w:t>2</w:t>
      </w:r>
      <w:r>
        <w:rPr>
          <w:b/>
          <w:sz w:val="28"/>
          <w:szCs w:val="28"/>
          <w:u w:val="single"/>
        </w:rPr>
        <w:t>-Graduating Senior-</w:t>
      </w:r>
      <w:r w:rsidR="002A45F5">
        <w:rPr>
          <w:b/>
          <w:sz w:val="28"/>
          <w:szCs w:val="28"/>
          <w:u w:val="single"/>
        </w:rPr>
        <w:t>Child of Agency Staff Member</w:t>
      </w:r>
      <w:r>
        <w:rPr>
          <w:b/>
          <w:sz w:val="28"/>
          <w:szCs w:val="28"/>
          <w:u w:val="single"/>
        </w:rPr>
        <w:t>:</w:t>
      </w:r>
      <w:r>
        <w:rPr>
          <w:sz w:val="24"/>
          <w:szCs w:val="24"/>
        </w:rPr>
        <w:t xml:space="preserve">  </w:t>
      </w:r>
      <w:r w:rsidRPr="00BA0FB1">
        <w:rPr>
          <w:rFonts w:ascii="Arial" w:hAnsi="Arial" w:cs="Arial"/>
        </w:rPr>
        <w:t>Scholarship</w:t>
      </w:r>
      <w:r w:rsidR="00FC38D3" w:rsidRPr="00BA0FB1">
        <w:rPr>
          <w:rFonts w:ascii="Arial" w:hAnsi="Arial" w:cs="Arial"/>
        </w:rPr>
        <w:t>s are</w:t>
      </w:r>
      <w:r w:rsidRPr="00BA0FB1">
        <w:rPr>
          <w:rFonts w:ascii="Arial" w:hAnsi="Arial" w:cs="Arial"/>
        </w:rPr>
        <w:t xml:space="preserve"> </w:t>
      </w:r>
      <w:r w:rsidR="006E40A8" w:rsidRPr="00BA0FB1">
        <w:rPr>
          <w:rFonts w:ascii="Arial" w:hAnsi="Arial" w:cs="Arial"/>
        </w:rPr>
        <w:t>available to</w:t>
      </w:r>
      <w:r w:rsidRPr="00BA0FB1">
        <w:rPr>
          <w:rFonts w:ascii="Arial" w:hAnsi="Arial" w:cs="Arial"/>
        </w:rPr>
        <w:t xml:space="preserve"> graduating seniors </w:t>
      </w:r>
      <w:r w:rsidR="00FC38D3" w:rsidRPr="00BA0FB1">
        <w:rPr>
          <w:rFonts w:ascii="Arial" w:hAnsi="Arial" w:cs="Arial"/>
        </w:rPr>
        <w:t xml:space="preserve">who are public housing residents or participants in rental assistance programs </w:t>
      </w:r>
      <w:r w:rsidRPr="00BA0FB1">
        <w:rPr>
          <w:rFonts w:ascii="Arial" w:hAnsi="Arial" w:cs="Arial"/>
        </w:rPr>
        <w:t xml:space="preserve">and receive direct housing benefits from one of the member agencies of ARNAHRO. </w:t>
      </w:r>
      <w:r w:rsidR="007A443B" w:rsidRPr="00BA0FB1">
        <w:rPr>
          <w:rFonts w:ascii="Arial" w:hAnsi="Arial" w:cs="Arial"/>
        </w:rPr>
        <w:t xml:space="preserve">This Scholarship was established by ARNAHRO to provide </w:t>
      </w:r>
      <w:r w:rsidR="00BA0FB1" w:rsidRPr="00BA0FB1">
        <w:rPr>
          <w:rFonts w:ascii="Arial" w:hAnsi="Arial" w:cs="Arial"/>
        </w:rPr>
        <w:t>an opportunity</w:t>
      </w:r>
      <w:r w:rsidR="007A443B" w:rsidRPr="00BA0FB1">
        <w:rPr>
          <w:rFonts w:ascii="Arial" w:hAnsi="Arial" w:cs="Arial"/>
        </w:rPr>
        <w:t xml:space="preserve"> for graduating seniors who are public housing residents or participants in rental assistance programs to take advantage of post high school education that otherwise may not be possible.  </w:t>
      </w:r>
      <w:r w:rsidR="002971D0" w:rsidRPr="00BA0FB1">
        <w:rPr>
          <w:rFonts w:ascii="Arial" w:hAnsi="Arial" w:cs="Arial"/>
        </w:rPr>
        <w:t xml:space="preserve">The Scholarship will be paid directly to the </w:t>
      </w:r>
      <w:r w:rsidR="00BA0FB1" w:rsidRPr="00BA0FB1">
        <w:rPr>
          <w:rFonts w:ascii="Arial" w:hAnsi="Arial" w:cs="Arial"/>
        </w:rPr>
        <w:t>school</w:t>
      </w:r>
      <w:r w:rsidR="002971D0" w:rsidRPr="00BA0FB1">
        <w:rPr>
          <w:rFonts w:ascii="Arial" w:hAnsi="Arial" w:cs="Arial"/>
        </w:rPr>
        <w:t xml:space="preserve"> after confirmation of enrollment in a college, university, or vocational school is received by ARNAHRO within eighteen (18) months of award of the scholarship.  </w:t>
      </w:r>
    </w:p>
    <w:p w14:paraId="4471D32E" w14:textId="1C4ED545" w:rsidR="007A443B" w:rsidRPr="00BA0FB1" w:rsidRDefault="0016235A" w:rsidP="00150A87">
      <w:pPr>
        <w:pStyle w:val="NoSpacing"/>
        <w:rPr>
          <w:rFonts w:ascii="Arial" w:hAnsi="Arial" w:cs="Arial"/>
        </w:rPr>
      </w:pPr>
      <w:r w:rsidRPr="00BA0FB1">
        <w:rPr>
          <w:rFonts w:ascii="Arial" w:hAnsi="Arial" w:cs="Arial"/>
          <w:b/>
          <w:u w:val="single"/>
        </w:rPr>
        <w:t>Definitions:</w:t>
      </w:r>
      <w:r w:rsidRPr="00BA0FB1">
        <w:rPr>
          <w:rFonts w:ascii="Arial" w:hAnsi="Arial" w:cs="Arial"/>
        </w:rPr>
        <w:t xml:space="preserve">  A graduating senior of an agency staff family (Category 2) is a high school graduate of the current program year who is a member and resides with a family who has one parent or guardian employed with a member agency in good standing with ARNAHRO.</w:t>
      </w:r>
    </w:p>
    <w:p w14:paraId="5CF166E0" w14:textId="77777777" w:rsidR="0016235A" w:rsidRPr="007F17D3" w:rsidRDefault="0016235A" w:rsidP="00150A87">
      <w:pPr>
        <w:pStyle w:val="NoSpacing"/>
        <w:rPr>
          <w:sz w:val="16"/>
          <w:szCs w:val="16"/>
        </w:rPr>
      </w:pPr>
    </w:p>
    <w:p w14:paraId="5DBF640D" w14:textId="465E6810" w:rsidR="007F233E" w:rsidRDefault="007F233E" w:rsidP="00150A87">
      <w:pPr>
        <w:pStyle w:val="NoSpacing"/>
        <w:rPr>
          <w:sz w:val="24"/>
          <w:szCs w:val="24"/>
        </w:rPr>
      </w:pPr>
      <w:r>
        <w:rPr>
          <w:b/>
          <w:sz w:val="28"/>
          <w:szCs w:val="28"/>
          <w:u w:val="single"/>
        </w:rPr>
        <w:t>Eligibility Requirements</w:t>
      </w:r>
      <w:r w:rsidR="007A443B" w:rsidRPr="007A443B">
        <w:rPr>
          <w:sz w:val="24"/>
          <w:szCs w:val="24"/>
        </w:rPr>
        <w:t xml:space="preserve"> </w:t>
      </w:r>
    </w:p>
    <w:p w14:paraId="0FA7ABD1" w14:textId="77777777" w:rsidR="00BA0FB1" w:rsidRDefault="00BA0FB1" w:rsidP="00150A87">
      <w:pPr>
        <w:pStyle w:val="NoSpacing"/>
        <w:rPr>
          <w:b/>
          <w:sz w:val="28"/>
          <w:szCs w:val="28"/>
          <w:u w:val="single"/>
        </w:rPr>
      </w:pPr>
    </w:p>
    <w:p w14:paraId="26C71BC5" w14:textId="36106814" w:rsidR="007F233E" w:rsidRDefault="00BA0FB1" w:rsidP="007F233E">
      <w:pPr>
        <w:pStyle w:val="NoSpacing"/>
        <w:numPr>
          <w:ilvl w:val="0"/>
          <w:numId w:val="1"/>
        </w:numPr>
        <w:rPr>
          <w:rFonts w:ascii="Arial" w:hAnsi="Arial" w:cs="Arial"/>
        </w:rPr>
      </w:pPr>
      <w:r w:rsidRPr="00BA0FB1">
        <w:rPr>
          <w:rFonts w:ascii="Arial" w:hAnsi="Arial" w:cs="Arial"/>
        </w:rPr>
        <w:t>A</w:t>
      </w:r>
      <w:r w:rsidR="000E6842" w:rsidRPr="00BA0FB1">
        <w:rPr>
          <w:rFonts w:ascii="Arial" w:hAnsi="Arial" w:cs="Arial"/>
        </w:rPr>
        <w:t xml:space="preserve"> parent or legal guardian of the applicant must be employed</w:t>
      </w:r>
      <w:r w:rsidR="007F233E" w:rsidRPr="00BA0FB1">
        <w:rPr>
          <w:rFonts w:ascii="Arial" w:hAnsi="Arial" w:cs="Arial"/>
        </w:rPr>
        <w:t xml:space="preserve"> by </w:t>
      </w:r>
      <w:r w:rsidR="000E6842" w:rsidRPr="00BA0FB1">
        <w:rPr>
          <w:rFonts w:ascii="Arial" w:hAnsi="Arial" w:cs="Arial"/>
        </w:rPr>
        <w:t>the</w:t>
      </w:r>
      <w:r w:rsidR="007F233E" w:rsidRPr="00BA0FB1">
        <w:rPr>
          <w:rFonts w:ascii="Arial" w:hAnsi="Arial" w:cs="Arial"/>
        </w:rPr>
        <w:t xml:space="preserve"> agency </w:t>
      </w:r>
      <w:r w:rsidR="000E6842" w:rsidRPr="00BA0FB1">
        <w:rPr>
          <w:rFonts w:ascii="Arial" w:hAnsi="Arial" w:cs="Arial"/>
        </w:rPr>
        <w:t xml:space="preserve">and </w:t>
      </w:r>
      <w:r w:rsidR="007F233E" w:rsidRPr="00BA0FB1">
        <w:rPr>
          <w:rFonts w:ascii="Arial" w:hAnsi="Arial" w:cs="Arial"/>
        </w:rPr>
        <w:t>that</w:t>
      </w:r>
      <w:r w:rsidR="000E6842" w:rsidRPr="00BA0FB1">
        <w:rPr>
          <w:rFonts w:ascii="Arial" w:hAnsi="Arial" w:cs="Arial"/>
        </w:rPr>
        <w:t xml:space="preserve"> agency must be</w:t>
      </w:r>
      <w:r w:rsidR="007F233E" w:rsidRPr="00BA0FB1">
        <w:rPr>
          <w:rFonts w:ascii="Arial" w:hAnsi="Arial" w:cs="Arial"/>
        </w:rPr>
        <w:t xml:space="preserve"> a member in good standing with ARNAHRO.</w:t>
      </w:r>
    </w:p>
    <w:p w14:paraId="0EB1BBE1" w14:textId="77777777" w:rsidR="00BA0FB1" w:rsidRPr="00BA0FB1" w:rsidRDefault="00BA0FB1" w:rsidP="00BA0FB1">
      <w:pPr>
        <w:pStyle w:val="NoSpacing"/>
        <w:ind w:left="720"/>
        <w:rPr>
          <w:rFonts w:ascii="Arial" w:hAnsi="Arial" w:cs="Arial"/>
          <w:sz w:val="16"/>
          <w:szCs w:val="16"/>
        </w:rPr>
      </w:pPr>
    </w:p>
    <w:p w14:paraId="3163744D" w14:textId="14974D41" w:rsidR="00BA0FB1" w:rsidRDefault="00BA0FB1" w:rsidP="007F233E">
      <w:pPr>
        <w:pStyle w:val="NoSpacing"/>
        <w:numPr>
          <w:ilvl w:val="0"/>
          <w:numId w:val="1"/>
        </w:numPr>
        <w:rPr>
          <w:rFonts w:ascii="Arial" w:hAnsi="Arial" w:cs="Arial"/>
        </w:rPr>
      </w:pPr>
      <w:r w:rsidRPr="00BA0FB1">
        <w:rPr>
          <w:rFonts w:ascii="Arial" w:hAnsi="Arial" w:cs="Arial"/>
        </w:rPr>
        <w:t>The applicant must have a 3.0. GPA have earned at least an 18 on the ACT or combined critical reading, math, and writing score of 1290 on the Old SAT or 860 on the New SAT and commit himself/herself to enrolling in a college or vocational training program beyond high school graduation.</w:t>
      </w:r>
    </w:p>
    <w:p w14:paraId="5E05062A" w14:textId="77777777" w:rsidR="00BA0FB1" w:rsidRPr="00BA0FB1" w:rsidRDefault="00BA0FB1" w:rsidP="00BA0FB1">
      <w:pPr>
        <w:pStyle w:val="NoSpacing"/>
        <w:rPr>
          <w:rFonts w:ascii="Arial" w:hAnsi="Arial" w:cs="Arial"/>
          <w:sz w:val="16"/>
          <w:szCs w:val="16"/>
        </w:rPr>
      </w:pPr>
    </w:p>
    <w:p w14:paraId="57011E6E" w14:textId="77777777" w:rsidR="007F233E" w:rsidRDefault="007F233E" w:rsidP="007F233E">
      <w:pPr>
        <w:pStyle w:val="NoSpacing"/>
        <w:numPr>
          <w:ilvl w:val="0"/>
          <w:numId w:val="1"/>
        </w:numPr>
        <w:rPr>
          <w:rFonts w:ascii="Arial" w:hAnsi="Arial" w:cs="Arial"/>
        </w:rPr>
      </w:pPr>
      <w:r w:rsidRPr="00BA0FB1">
        <w:rPr>
          <w:rFonts w:ascii="Arial" w:hAnsi="Arial" w:cs="Arial"/>
        </w:rPr>
        <w:t>Applications submitted that are not in accordance with the instructions will not be considered for judging.</w:t>
      </w:r>
    </w:p>
    <w:p w14:paraId="4044934A" w14:textId="77777777" w:rsidR="00BA0FB1" w:rsidRPr="00BA0FB1" w:rsidRDefault="00BA0FB1" w:rsidP="00BA0FB1">
      <w:pPr>
        <w:pStyle w:val="ListParagraph"/>
        <w:rPr>
          <w:rFonts w:ascii="Arial" w:hAnsi="Arial" w:cs="Arial"/>
          <w:sz w:val="16"/>
          <w:szCs w:val="16"/>
        </w:rPr>
      </w:pPr>
    </w:p>
    <w:p w14:paraId="60F94A69" w14:textId="4329F314" w:rsidR="007F233E" w:rsidRPr="0040259E" w:rsidRDefault="00BA0FB1" w:rsidP="00C315A5">
      <w:pPr>
        <w:pStyle w:val="NoSpacing"/>
        <w:numPr>
          <w:ilvl w:val="0"/>
          <w:numId w:val="1"/>
        </w:numPr>
        <w:rPr>
          <w:sz w:val="16"/>
          <w:szCs w:val="16"/>
        </w:rPr>
      </w:pPr>
      <w:r>
        <w:t>The housing agency must certify that the applicant is a child of an employee of the agency.  The agency must also certify that it is a member in good standing of Arkansas NAHRO.</w:t>
      </w:r>
    </w:p>
    <w:p w14:paraId="4D7301F6" w14:textId="77777777" w:rsidR="0040259E" w:rsidRPr="00BA0FB1" w:rsidRDefault="0040259E" w:rsidP="0040259E">
      <w:pPr>
        <w:pStyle w:val="NoSpacing"/>
        <w:rPr>
          <w:sz w:val="16"/>
          <w:szCs w:val="16"/>
        </w:rPr>
      </w:pPr>
    </w:p>
    <w:p w14:paraId="56A87FED" w14:textId="18EC82AB" w:rsidR="006E40A8" w:rsidRDefault="006E40A8" w:rsidP="007F233E">
      <w:pPr>
        <w:pStyle w:val="NoSpacing"/>
        <w:rPr>
          <w:b/>
          <w:i/>
          <w:sz w:val="24"/>
          <w:szCs w:val="24"/>
        </w:rPr>
      </w:pPr>
      <w:r>
        <w:rPr>
          <w:b/>
          <w:i/>
          <w:sz w:val="24"/>
          <w:szCs w:val="24"/>
        </w:rPr>
        <w:t xml:space="preserve">The program is </w:t>
      </w:r>
      <w:r w:rsidR="00EF4A2C">
        <w:rPr>
          <w:b/>
          <w:i/>
          <w:sz w:val="24"/>
          <w:szCs w:val="24"/>
        </w:rPr>
        <w:t>competitive,</w:t>
      </w:r>
      <w:r>
        <w:rPr>
          <w:b/>
          <w:i/>
          <w:sz w:val="24"/>
          <w:szCs w:val="24"/>
        </w:rPr>
        <w:t xml:space="preserve"> and awards are based on academic achievement, </w:t>
      </w:r>
      <w:r w:rsidR="00BA0FB1">
        <w:rPr>
          <w:b/>
          <w:i/>
          <w:sz w:val="24"/>
          <w:szCs w:val="24"/>
        </w:rPr>
        <w:t>extracurricular</w:t>
      </w:r>
      <w:r>
        <w:rPr>
          <w:b/>
          <w:i/>
          <w:sz w:val="24"/>
          <w:szCs w:val="24"/>
        </w:rPr>
        <w:t xml:space="preserve"> activities, family need and community involvement.</w:t>
      </w:r>
    </w:p>
    <w:p w14:paraId="19408283" w14:textId="77777777" w:rsidR="006E40A8" w:rsidRPr="007F17D3" w:rsidRDefault="006E40A8" w:rsidP="007F233E">
      <w:pPr>
        <w:pStyle w:val="NoSpacing"/>
        <w:rPr>
          <w:b/>
          <w:i/>
          <w:sz w:val="16"/>
          <w:szCs w:val="16"/>
        </w:rPr>
      </w:pPr>
    </w:p>
    <w:p w14:paraId="5679F1FA" w14:textId="77777777" w:rsidR="00BA0FB1" w:rsidRDefault="00BA0FB1" w:rsidP="00BA0FB1">
      <w:pPr>
        <w:pStyle w:val="Default"/>
        <w:jc w:val="both"/>
        <w:rPr>
          <w:sz w:val="23"/>
          <w:szCs w:val="18"/>
        </w:rPr>
      </w:pPr>
    </w:p>
    <w:p w14:paraId="1F44E7DA" w14:textId="77777777" w:rsidR="00BA0FB1" w:rsidRDefault="00BA0FB1" w:rsidP="00BA0FB1">
      <w:pPr>
        <w:pStyle w:val="Default"/>
        <w:rPr>
          <w:sz w:val="23"/>
          <w:szCs w:val="23"/>
        </w:rPr>
      </w:pPr>
      <w:r>
        <w:rPr>
          <w:b/>
          <w:bCs/>
          <w:sz w:val="23"/>
          <w:szCs w:val="23"/>
        </w:rPr>
        <w:t xml:space="preserve">Applicant Name_____________________________________________ Phone (_____)_____________ </w:t>
      </w:r>
    </w:p>
    <w:p w14:paraId="317F5C7B" w14:textId="77777777" w:rsidR="00BA0FB1" w:rsidRDefault="00BA0FB1" w:rsidP="00BA0FB1">
      <w:pPr>
        <w:pStyle w:val="Default"/>
        <w:rPr>
          <w:sz w:val="23"/>
          <w:szCs w:val="23"/>
        </w:rPr>
      </w:pPr>
      <w:r>
        <w:rPr>
          <w:b/>
          <w:bCs/>
          <w:sz w:val="23"/>
          <w:szCs w:val="23"/>
        </w:rPr>
        <w:t xml:space="preserve"> </w:t>
      </w:r>
    </w:p>
    <w:p w14:paraId="7E0B9CB1" w14:textId="77777777" w:rsidR="00BA0FB1" w:rsidRPr="00872CD2" w:rsidRDefault="00BA0FB1" w:rsidP="00BA0FB1">
      <w:pPr>
        <w:pStyle w:val="Default"/>
        <w:rPr>
          <w:b/>
          <w:bCs/>
          <w:sz w:val="23"/>
          <w:szCs w:val="23"/>
        </w:rPr>
      </w:pPr>
      <w:r>
        <w:rPr>
          <w:b/>
          <w:bCs/>
          <w:sz w:val="23"/>
          <w:szCs w:val="23"/>
        </w:rPr>
        <w:t xml:space="preserve">Mailing Address______________________________________________________________________ </w:t>
      </w:r>
    </w:p>
    <w:p w14:paraId="1E87337B" w14:textId="77777777" w:rsidR="00BA0FB1" w:rsidRDefault="00BA0FB1" w:rsidP="00BA0FB1">
      <w:pPr>
        <w:pStyle w:val="Default"/>
        <w:tabs>
          <w:tab w:val="left" w:pos="3900"/>
        </w:tabs>
        <w:rPr>
          <w:sz w:val="23"/>
          <w:szCs w:val="23"/>
        </w:rPr>
      </w:pPr>
      <w:r>
        <w:rPr>
          <w:b/>
          <w:bCs/>
          <w:sz w:val="23"/>
          <w:szCs w:val="23"/>
        </w:rPr>
        <w:t xml:space="preserve"> </w:t>
      </w:r>
      <w:r>
        <w:rPr>
          <w:b/>
          <w:bCs/>
          <w:sz w:val="23"/>
          <w:szCs w:val="23"/>
        </w:rPr>
        <w:tab/>
      </w:r>
    </w:p>
    <w:p w14:paraId="43CEAEDB" w14:textId="77777777" w:rsidR="00BA0FB1" w:rsidRDefault="00BA0FB1" w:rsidP="00BA0FB1">
      <w:pPr>
        <w:pStyle w:val="Default"/>
        <w:rPr>
          <w:b/>
          <w:bCs/>
          <w:sz w:val="23"/>
          <w:szCs w:val="23"/>
        </w:rPr>
      </w:pPr>
      <w:r>
        <w:rPr>
          <w:b/>
          <w:bCs/>
          <w:sz w:val="23"/>
          <w:szCs w:val="23"/>
        </w:rPr>
        <w:t>City: ____________________________________________________State:_______ Zip:____________</w:t>
      </w:r>
    </w:p>
    <w:p w14:paraId="6B16D1BC" w14:textId="77777777" w:rsidR="00BA0FB1" w:rsidRDefault="00BA0FB1" w:rsidP="00BA0FB1">
      <w:pPr>
        <w:pStyle w:val="Default"/>
        <w:rPr>
          <w:sz w:val="23"/>
          <w:szCs w:val="23"/>
        </w:rPr>
      </w:pPr>
      <w:r>
        <w:rPr>
          <w:b/>
          <w:bCs/>
          <w:sz w:val="23"/>
          <w:szCs w:val="23"/>
        </w:rPr>
        <w:t xml:space="preserve"> </w:t>
      </w:r>
    </w:p>
    <w:p w14:paraId="657912C1" w14:textId="77777777" w:rsidR="00BA0FB1" w:rsidRDefault="00BA0FB1" w:rsidP="00BA0FB1">
      <w:pPr>
        <w:pStyle w:val="Default"/>
        <w:rPr>
          <w:b/>
          <w:bCs/>
          <w:sz w:val="23"/>
          <w:szCs w:val="23"/>
        </w:rPr>
      </w:pPr>
      <w:r>
        <w:rPr>
          <w:b/>
          <w:bCs/>
          <w:sz w:val="23"/>
          <w:szCs w:val="23"/>
        </w:rPr>
        <w:t>Applicant Email:_________________________________________________ Gender: M_____ F_____</w:t>
      </w:r>
    </w:p>
    <w:p w14:paraId="70D160E2" w14:textId="77777777" w:rsidR="00BA0FB1" w:rsidRDefault="00BA0FB1" w:rsidP="00BA0FB1">
      <w:pPr>
        <w:pStyle w:val="Default"/>
        <w:rPr>
          <w:b/>
          <w:bCs/>
          <w:sz w:val="23"/>
          <w:szCs w:val="23"/>
        </w:rPr>
      </w:pPr>
    </w:p>
    <w:p w14:paraId="2B7EB816" w14:textId="77777777" w:rsidR="00BA0FB1" w:rsidRDefault="00BA0FB1" w:rsidP="00BA0FB1">
      <w:pPr>
        <w:pStyle w:val="Default"/>
        <w:rPr>
          <w:sz w:val="23"/>
          <w:szCs w:val="23"/>
        </w:rPr>
      </w:pPr>
      <w:r>
        <w:rPr>
          <w:b/>
          <w:bCs/>
          <w:sz w:val="23"/>
          <w:szCs w:val="23"/>
        </w:rPr>
        <w:t xml:space="preserve">Name of Housing Agency and City:____________________________________________  Age______ </w:t>
      </w:r>
    </w:p>
    <w:p w14:paraId="3768F2BE" w14:textId="77777777" w:rsidR="00BA0FB1" w:rsidRDefault="00BA0FB1" w:rsidP="00BA0FB1">
      <w:pPr>
        <w:pStyle w:val="Default"/>
        <w:rPr>
          <w:sz w:val="23"/>
          <w:szCs w:val="23"/>
        </w:rPr>
      </w:pPr>
      <w:r>
        <w:rPr>
          <w:b/>
          <w:bCs/>
          <w:sz w:val="23"/>
          <w:szCs w:val="23"/>
        </w:rPr>
        <w:t xml:space="preserve"> </w:t>
      </w:r>
    </w:p>
    <w:p w14:paraId="50353931" w14:textId="77777777" w:rsidR="00BA0FB1" w:rsidRDefault="00BA0FB1" w:rsidP="00BA0FB1">
      <w:pPr>
        <w:pStyle w:val="Default"/>
        <w:rPr>
          <w:sz w:val="23"/>
          <w:szCs w:val="23"/>
        </w:rPr>
      </w:pPr>
      <w:r>
        <w:rPr>
          <w:b/>
          <w:bCs/>
          <w:sz w:val="23"/>
          <w:szCs w:val="23"/>
        </w:rPr>
        <w:t xml:space="preserve">Social Security #__________________________________Graduation Date:_____________________ </w:t>
      </w:r>
    </w:p>
    <w:p w14:paraId="24DFE24C" w14:textId="77777777" w:rsidR="00BA0FB1" w:rsidRDefault="00BA0FB1" w:rsidP="00BA0FB1">
      <w:pPr>
        <w:pStyle w:val="Default"/>
        <w:rPr>
          <w:sz w:val="23"/>
          <w:szCs w:val="23"/>
        </w:rPr>
      </w:pPr>
      <w:r>
        <w:rPr>
          <w:b/>
          <w:bCs/>
          <w:sz w:val="23"/>
          <w:szCs w:val="23"/>
        </w:rPr>
        <w:t xml:space="preserve"> </w:t>
      </w:r>
    </w:p>
    <w:p w14:paraId="3BF93AC0" w14:textId="77777777" w:rsidR="00BA0FB1" w:rsidRDefault="00BA0FB1" w:rsidP="00BA0FB1">
      <w:pPr>
        <w:pStyle w:val="Default"/>
        <w:rPr>
          <w:sz w:val="23"/>
          <w:szCs w:val="23"/>
        </w:rPr>
      </w:pPr>
      <w:r>
        <w:rPr>
          <w:b/>
          <w:bCs/>
          <w:sz w:val="23"/>
          <w:szCs w:val="23"/>
        </w:rPr>
        <w:t xml:space="preserve">Academic Major(s) will pursue, or are pursuing:___________________________________________ </w:t>
      </w:r>
    </w:p>
    <w:p w14:paraId="634FB9FB" w14:textId="77777777" w:rsidR="00BA0FB1" w:rsidRDefault="00BA0FB1" w:rsidP="00BA0FB1">
      <w:pPr>
        <w:pStyle w:val="Default"/>
        <w:rPr>
          <w:sz w:val="23"/>
          <w:szCs w:val="23"/>
        </w:rPr>
      </w:pPr>
      <w:r>
        <w:rPr>
          <w:b/>
          <w:bCs/>
          <w:sz w:val="23"/>
          <w:szCs w:val="23"/>
        </w:rPr>
        <w:t xml:space="preserve"> </w:t>
      </w:r>
    </w:p>
    <w:p w14:paraId="049EB10C" w14:textId="77777777" w:rsidR="00BA0FB1" w:rsidRDefault="00BA0FB1" w:rsidP="00BA0FB1">
      <w:pPr>
        <w:pStyle w:val="Default"/>
        <w:rPr>
          <w:sz w:val="23"/>
          <w:szCs w:val="23"/>
        </w:rPr>
      </w:pPr>
      <w:r>
        <w:rPr>
          <w:b/>
          <w:bCs/>
          <w:sz w:val="23"/>
          <w:szCs w:val="23"/>
        </w:rPr>
        <w:t xml:space="preserve">College or Vocational School you plan to attend:__________________________________________ </w:t>
      </w:r>
    </w:p>
    <w:p w14:paraId="56FACB30" w14:textId="77777777" w:rsidR="00BA0FB1" w:rsidRDefault="00BA0FB1" w:rsidP="00BA0FB1">
      <w:pPr>
        <w:pStyle w:val="Default"/>
        <w:rPr>
          <w:sz w:val="23"/>
          <w:szCs w:val="23"/>
        </w:rPr>
      </w:pPr>
      <w:r>
        <w:rPr>
          <w:b/>
          <w:bCs/>
          <w:sz w:val="23"/>
          <w:szCs w:val="23"/>
        </w:rPr>
        <w:t xml:space="preserve"> </w:t>
      </w:r>
    </w:p>
    <w:p w14:paraId="6E51C242" w14:textId="77777777" w:rsidR="00BA0FB1" w:rsidRDefault="00BA0FB1" w:rsidP="00BA0FB1">
      <w:pPr>
        <w:pStyle w:val="Default"/>
        <w:rPr>
          <w:b/>
          <w:bCs/>
          <w:sz w:val="16"/>
          <w:szCs w:val="16"/>
          <w:vertAlign w:val="subscript"/>
        </w:rPr>
      </w:pPr>
      <w:r>
        <w:rPr>
          <w:b/>
          <w:bCs/>
          <w:sz w:val="23"/>
          <w:szCs w:val="23"/>
        </w:rPr>
        <w:t>Summarize your academic accomplishments, extra-curricular activities, (e.g. awards, honor societies):</w:t>
      </w:r>
    </w:p>
    <w:p w14:paraId="5196454D" w14:textId="77777777" w:rsidR="00BA0FB1" w:rsidRPr="00EB1F5F" w:rsidRDefault="00BA0FB1" w:rsidP="00BA0FB1">
      <w:pPr>
        <w:pStyle w:val="Default"/>
        <w:rPr>
          <w:b/>
          <w:bCs/>
          <w:sz w:val="23"/>
          <w:szCs w:val="23"/>
        </w:rPr>
      </w:pPr>
      <w:r>
        <w:rPr>
          <w:b/>
          <w:bCs/>
          <w:sz w:val="23"/>
          <w:szCs w:val="23"/>
        </w:rPr>
        <w:t xml:space="preserve"> </w:t>
      </w:r>
    </w:p>
    <w:p w14:paraId="0CED8766"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70012A"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w:t>
      </w:r>
    </w:p>
    <w:p w14:paraId="56E96912"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w:t>
      </w:r>
    </w:p>
    <w:p w14:paraId="5370B5F3" w14:textId="77777777" w:rsidR="00BA0FB1" w:rsidRPr="004821C1" w:rsidRDefault="00BA0FB1" w:rsidP="00BA0FB1">
      <w:pPr>
        <w:pStyle w:val="Default"/>
        <w:rPr>
          <w:b/>
          <w:bCs/>
          <w:color w:val="auto"/>
          <w:sz w:val="16"/>
          <w:szCs w:val="16"/>
        </w:rPr>
      </w:pPr>
      <w:r w:rsidRPr="00663384">
        <w:rPr>
          <w:b/>
          <w:bCs/>
          <w:sz w:val="23"/>
          <w:szCs w:val="23"/>
        </w:rPr>
        <w:t xml:space="preserve">List all scholarships awarded to you and the amount of each: </w:t>
      </w:r>
      <w:r w:rsidRPr="004821C1">
        <w:rPr>
          <w:b/>
          <w:bCs/>
          <w:color w:val="auto"/>
          <w:sz w:val="23"/>
          <w:szCs w:val="23"/>
        </w:rPr>
        <w:t>(College students - also include everything awarded during high school)</w:t>
      </w:r>
    </w:p>
    <w:p w14:paraId="26010006" w14:textId="77777777" w:rsidR="00BA0FB1" w:rsidRPr="004821C1" w:rsidRDefault="00BA0FB1" w:rsidP="00BA0FB1">
      <w:pPr>
        <w:pStyle w:val="Default"/>
        <w:rPr>
          <w:b/>
          <w:bCs/>
          <w:color w:val="auto"/>
          <w:sz w:val="16"/>
          <w:szCs w:val="16"/>
        </w:rPr>
      </w:pPr>
    </w:p>
    <w:p w14:paraId="0F6AAA5E" w14:textId="77777777" w:rsidR="00BA0FB1" w:rsidRDefault="00BA0FB1" w:rsidP="00BA0FB1">
      <w:pPr>
        <w:pStyle w:val="Default"/>
        <w:spacing w:line="480" w:lineRule="auto"/>
        <w:rPr>
          <w:sz w:val="23"/>
          <w:szCs w:val="23"/>
        </w:rPr>
      </w:pPr>
      <w:r w:rsidRPr="00663384">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A1696DE" w14:textId="77777777" w:rsidR="00BA0FB1" w:rsidRDefault="00BA0FB1" w:rsidP="00BA0FB1">
      <w:pPr>
        <w:pStyle w:val="Default"/>
        <w:tabs>
          <w:tab w:val="left" w:pos="10800"/>
        </w:tabs>
        <w:rPr>
          <w:b/>
          <w:bCs/>
          <w:sz w:val="16"/>
          <w:szCs w:val="16"/>
        </w:rPr>
      </w:pPr>
      <w:r w:rsidRPr="00026667">
        <w:rPr>
          <w:b/>
          <w:bCs/>
          <w:sz w:val="23"/>
          <w:szCs w:val="23"/>
        </w:rPr>
        <w:t>List the community activities</w:t>
      </w:r>
      <w:r>
        <w:rPr>
          <w:b/>
          <w:bCs/>
          <w:sz w:val="23"/>
          <w:szCs w:val="23"/>
        </w:rPr>
        <w:t xml:space="preserve"> in which you have taken part (e.g. church groups, community service organizations, etc.): </w:t>
      </w:r>
    </w:p>
    <w:p w14:paraId="1FA67766" w14:textId="77777777" w:rsidR="00BA0FB1" w:rsidRPr="00345EFC" w:rsidRDefault="00BA0FB1" w:rsidP="00BA0FB1">
      <w:pPr>
        <w:pStyle w:val="Default"/>
        <w:tabs>
          <w:tab w:val="left" w:pos="10800"/>
        </w:tabs>
        <w:rPr>
          <w:b/>
          <w:bCs/>
          <w:sz w:val="16"/>
          <w:szCs w:val="16"/>
        </w:rPr>
      </w:pPr>
    </w:p>
    <w:p w14:paraId="503F5919" w14:textId="77777777" w:rsidR="00BA0FB1" w:rsidRDefault="00BA0FB1" w:rsidP="00BA0FB1">
      <w:pPr>
        <w:pStyle w:val="Default"/>
        <w:tabs>
          <w:tab w:val="left" w:pos="10800"/>
        </w:tabs>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8B4A8F" w14:textId="77777777" w:rsidR="00BA0FB1" w:rsidRDefault="00BA0FB1" w:rsidP="00BA0FB1">
      <w:pPr>
        <w:pStyle w:val="Default"/>
        <w:tabs>
          <w:tab w:val="left" w:pos="10800"/>
        </w:tabs>
        <w:spacing w:line="480" w:lineRule="auto"/>
        <w:rPr>
          <w:b/>
          <w:bCs/>
          <w:sz w:val="23"/>
          <w:szCs w:val="23"/>
        </w:rPr>
      </w:pPr>
    </w:p>
    <w:p w14:paraId="21C1420B" w14:textId="77777777" w:rsidR="00BA0FB1" w:rsidRDefault="00BA0FB1" w:rsidP="00BA0FB1">
      <w:pPr>
        <w:pStyle w:val="Default"/>
        <w:jc w:val="center"/>
        <w:rPr>
          <w:sz w:val="20"/>
          <w:szCs w:val="26"/>
        </w:rPr>
      </w:pPr>
      <w:r>
        <w:rPr>
          <w:b/>
          <w:bCs/>
          <w:sz w:val="20"/>
          <w:szCs w:val="26"/>
        </w:rPr>
        <w:lastRenderedPageBreak/>
        <w:t xml:space="preserve"> </w:t>
      </w:r>
    </w:p>
    <w:p w14:paraId="0E0F5400" w14:textId="77777777" w:rsidR="00BA0FB1" w:rsidRDefault="00BA0FB1" w:rsidP="00BA0FB1">
      <w:pPr>
        <w:pStyle w:val="Default"/>
        <w:rPr>
          <w:b/>
          <w:bCs/>
          <w:sz w:val="16"/>
          <w:szCs w:val="16"/>
        </w:rPr>
      </w:pPr>
      <w:r>
        <w:rPr>
          <w:b/>
          <w:bCs/>
          <w:sz w:val="23"/>
          <w:szCs w:val="23"/>
        </w:rPr>
        <w:t xml:space="preserve">List hobbies and any special interests: </w:t>
      </w:r>
    </w:p>
    <w:p w14:paraId="7D1639B8" w14:textId="77777777" w:rsidR="00BA0FB1" w:rsidRPr="00776AE2" w:rsidRDefault="00BA0FB1" w:rsidP="00BA0FB1">
      <w:pPr>
        <w:pStyle w:val="Default"/>
        <w:rPr>
          <w:b/>
          <w:bCs/>
          <w:sz w:val="16"/>
          <w:szCs w:val="16"/>
        </w:rPr>
      </w:pPr>
    </w:p>
    <w:p w14:paraId="58B1511C"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819662" w14:textId="77777777" w:rsidR="00BA0FB1" w:rsidRDefault="00BA0FB1" w:rsidP="00BA0FB1">
      <w:pPr>
        <w:pStyle w:val="Default"/>
        <w:spacing w:line="480" w:lineRule="auto"/>
        <w:rPr>
          <w:b/>
          <w:bCs/>
          <w:sz w:val="23"/>
          <w:szCs w:val="23"/>
        </w:rPr>
      </w:pPr>
      <w:r>
        <w:rPr>
          <w:b/>
          <w:bCs/>
          <w:sz w:val="23"/>
          <w:szCs w:val="23"/>
        </w:rPr>
        <w:t xml:space="preserve">Indicate any jobs </w:t>
      </w:r>
      <w:r w:rsidRPr="00026667">
        <w:rPr>
          <w:b/>
          <w:bCs/>
          <w:sz w:val="23"/>
          <w:szCs w:val="23"/>
        </w:rPr>
        <w:t>which you have had</w:t>
      </w:r>
      <w:r>
        <w:rPr>
          <w:b/>
          <w:bCs/>
          <w:sz w:val="23"/>
          <w:szCs w:val="23"/>
        </w:rPr>
        <w:t xml:space="preserve"> (full or part-time): </w:t>
      </w:r>
    </w:p>
    <w:p w14:paraId="77730710" w14:textId="77777777" w:rsidR="00BA0FB1" w:rsidRPr="00776AE2"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E2EC5F" w14:textId="77777777" w:rsidR="00BA0FB1" w:rsidRDefault="00BA0FB1" w:rsidP="00BA0FB1">
      <w:pPr>
        <w:pStyle w:val="Default"/>
        <w:rPr>
          <w:b/>
          <w:bCs/>
          <w:sz w:val="23"/>
          <w:szCs w:val="23"/>
        </w:rPr>
      </w:pPr>
      <w:r w:rsidRPr="001266E2">
        <w:rPr>
          <w:b/>
          <w:bCs/>
          <w:sz w:val="23"/>
          <w:szCs w:val="23"/>
        </w:rPr>
        <w:t>List two personal references (name, addresses, and phone number):</w:t>
      </w:r>
      <w:r>
        <w:rPr>
          <w:b/>
          <w:bCs/>
          <w:sz w:val="23"/>
          <w:szCs w:val="23"/>
        </w:rPr>
        <w:t xml:space="preserve"> </w:t>
      </w:r>
    </w:p>
    <w:p w14:paraId="2692C038" w14:textId="77777777" w:rsidR="00BA0FB1" w:rsidRDefault="00BA0FB1" w:rsidP="00BA0FB1">
      <w:pPr>
        <w:pStyle w:val="Default"/>
        <w:rPr>
          <w:b/>
          <w:bCs/>
          <w:sz w:val="23"/>
          <w:szCs w:val="23"/>
        </w:rPr>
      </w:pPr>
    </w:p>
    <w:p w14:paraId="66E4F7A9"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8FE0DFF" w14:textId="77777777" w:rsidR="00BA0FB1" w:rsidRDefault="00BA0FB1" w:rsidP="00BA0FB1">
      <w:pPr>
        <w:pStyle w:val="Default"/>
        <w:spacing w:line="480" w:lineRule="auto"/>
        <w:rPr>
          <w:b/>
          <w:bCs/>
          <w:sz w:val="16"/>
          <w:szCs w:val="16"/>
        </w:rPr>
      </w:pPr>
      <w:r>
        <w:rPr>
          <w:b/>
          <w:bCs/>
          <w:sz w:val="23"/>
          <w:szCs w:val="23"/>
        </w:rPr>
        <w:t>____________________________________________________________________________________</w:t>
      </w:r>
    </w:p>
    <w:p w14:paraId="456BD64A" w14:textId="77777777"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Applications must include the following materials according to this</w:t>
      </w:r>
      <w:r w:rsidRPr="00EC78F9">
        <w:rPr>
          <w:rStyle w:val="apple-converted-space"/>
          <w:rFonts w:ascii="Arial" w:eastAsia="Arial Unicode MS" w:hAnsi="Arial" w:cs="Arial"/>
          <w:sz w:val="22"/>
          <w:szCs w:val="20"/>
        </w:rPr>
        <w:t> </w:t>
      </w:r>
      <w:r w:rsidRPr="00EC78F9">
        <w:rPr>
          <w:rFonts w:ascii="Arial" w:eastAsia="Arial Unicode MS" w:hAnsi="Arial" w:cs="Arial"/>
          <w:b/>
          <w:bCs/>
          <w:i/>
          <w:iCs/>
          <w:color w:val="000000"/>
          <w:sz w:val="22"/>
          <w:szCs w:val="20"/>
          <w:u w:val="single"/>
        </w:rPr>
        <w:t>checklist</w:t>
      </w:r>
      <w:r w:rsidRPr="00EC78F9">
        <w:rPr>
          <w:rFonts w:ascii="Arial" w:eastAsia="Arial Unicode MS" w:hAnsi="Arial" w:cs="Arial"/>
          <w:color w:val="000000"/>
          <w:sz w:val="22"/>
          <w:szCs w:val="20"/>
        </w:rPr>
        <w:t>:</w:t>
      </w:r>
      <w:r>
        <w:rPr>
          <w:rFonts w:ascii="Arial" w:eastAsia="Arial Unicode MS" w:hAnsi="Arial" w:cs="Arial"/>
          <w:color w:val="000000"/>
          <w:sz w:val="22"/>
          <w:szCs w:val="20"/>
        </w:rPr>
        <w:br/>
      </w:r>
    </w:p>
    <w:p w14:paraId="5508A907" w14:textId="77777777"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___ </w:t>
      </w:r>
      <w:r w:rsidRPr="00EC78F9">
        <w:rPr>
          <w:rFonts w:ascii="Arial" w:eastAsia="Arial Unicode MS" w:hAnsi="Arial" w:cs="Arial"/>
          <w:color w:val="000000"/>
          <w:sz w:val="22"/>
          <w:szCs w:val="20"/>
        </w:rPr>
        <w:tab/>
        <w:t>The appropriate three (3) page application</w:t>
      </w:r>
    </w:p>
    <w:p w14:paraId="48494AB5" w14:textId="77777777"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___ </w:t>
      </w:r>
      <w:r w:rsidRPr="00EC78F9">
        <w:rPr>
          <w:rFonts w:ascii="Arial" w:eastAsia="Arial Unicode MS" w:hAnsi="Arial" w:cs="Arial"/>
          <w:color w:val="000000"/>
          <w:sz w:val="22"/>
          <w:szCs w:val="20"/>
        </w:rPr>
        <w:tab/>
        <w:t>Agency certification completed and signed by ED/Administrator</w:t>
      </w:r>
    </w:p>
    <w:p w14:paraId="3EC3E170" w14:textId="77777777"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___ </w:t>
      </w:r>
      <w:r w:rsidRPr="00EC78F9">
        <w:rPr>
          <w:rFonts w:ascii="Arial" w:eastAsia="Arial Unicode MS" w:hAnsi="Arial" w:cs="Arial"/>
          <w:color w:val="000000"/>
          <w:sz w:val="22"/>
          <w:szCs w:val="20"/>
        </w:rPr>
        <w:tab/>
        <w:t>Two (2) letters of recommendation from community leaders – Adults should know you well and can attest to your character, work habits, etc.) (ex. Teachers, coaches, church leaders, employers, etc.</w:t>
      </w:r>
    </w:p>
    <w:p w14:paraId="7BAC5DCD" w14:textId="6AD6D5F8"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An official (stamped or signed) high school transcript or GED which includes all high school grades</w:t>
      </w:r>
      <w:r w:rsidRPr="00EC78F9">
        <w:rPr>
          <w:rFonts w:ascii="Arial" w:hAnsi="Arial" w:cs="Arial"/>
          <w:color w:val="000000"/>
          <w:sz w:val="22"/>
          <w:szCs w:val="20"/>
        </w:rPr>
        <w:t xml:space="preserve"> </w:t>
      </w:r>
      <w:r w:rsidRPr="00EC78F9">
        <w:rPr>
          <w:rFonts w:ascii="Arial" w:eastAsia="Arial Unicode MS" w:hAnsi="Arial" w:cs="Arial"/>
          <w:color w:val="000000"/>
          <w:sz w:val="22"/>
          <w:szCs w:val="20"/>
        </w:rPr>
        <w:t>through the first semester of the senior year for high school seniors. </w:t>
      </w:r>
      <w:r w:rsidRPr="00EC78F9">
        <w:rPr>
          <w:rStyle w:val="apple-converted-space"/>
          <w:rFonts w:ascii="Arial" w:eastAsia="Arial Unicode MS" w:hAnsi="Arial" w:cs="Arial"/>
          <w:sz w:val="22"/>
          <w:szCs w:val="20"/>
        </w:rPr>
        <w:t> </w:t>
      </w:r>
      <w:r w:rsidRPr="00EC78F9">
        <w:rPr>
          <w:rFonts w:ascii="Arial" w:eastAsia="Arial Unicode MS" w:hAnsi="Arial" w:cs="Arial"/>
          <w:b/>
          <w:bCs/>
          <w:color w:val="000000"/>
          <w:sz w:val="22"/>
          <w:szCs w:val="20"/>
          <w:u w:val="single"/>
        </w:rPr>
        <w:t>For college students – an official college transcript all grades through the fall semester stating the overall GPA.</w:t>
      </w:r>
      <w:r w:rsidRPr="002831DB">
        <w:rPr>
          <w:b/>
          <w:bCs/>
          <w:color w:val="000000"/>
          <w:sz w:val="23"/>
          <w:szCs w:val="23"/>
          <w:shd w:val="clear" w:color="auto" w:fill="FFFF00"/>
        </w:rPr>
        <w:t xml:space="preserve"> </w:t>
      </w:r>
      <w:r w:rsidRPr="0060080B">
        <w:rPr>
          <w:rFonts w:ascii="Arial Narrow" w:hAnsi="Arial Narrow"/>
          <w:b/>
          <w:bCs/>
          <w:color w:val="000000"/>
          <w:sz w:val="22"/>
          <w:szCs w:val="22"/>
          <w:shd w:val="clear" w:color="auto" w:fill="FFFF00"/>
        </w:rPr>
        <w:t>If the unweighted GPA is not provided on the transcript, please provide this on school letterhead along with the student’s name and birthdate.</w:t>
      </w:r>
    </w:p>
    <w:p w14:paraId="1E9772B1" w14:textId="3F7C004C"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 copy of ACT or SAT test scores, if not official transcript</w:t>
      </w:r>
    </w:p>
    <w:p w14:paraId="3317B576" w14:textId="4CFC5AF1"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An essay on</w:t>
      </w:r>
      <w:r w:rsidRPr="00EC78F9">
        <w:rPr>
          <w:rStyle w:val="apple-converted-space"/>
          <w:rFonts w:ascii="Arial" w:eastAsia="Arial Unicode MS" w:hAnsi="Arial" w:cs="Arial"/>
          <w:sz w:val="22"/>
          <w:szCs w:val="20"/>
        </w:rPr>
        <w:t> </w:t>
      </w:r>
      <w:r w:rsidRPr="00EC78F9">
        <w:rPr>
          <w:rFonts w:ascii="Arial" w:eastAsia="Arial Unicode MS" w:hAnsi="Arial" w:cs="Arial"/>
          <w:b/>
          <w:bCs/>
          <w:i/>
          <w:iCs/>
          <w:color w:val="000000"/>
          <w:sz w:val="22"/>
          <w:szCs w:val="20"/>
          <w:u w:val="single"/>
        </w:rPr>
        <w:t>“Why you have chosen to pursue the area of study chosen, and what influenced your choice of that area of study.”</w:t>
      </w:r>
      <w:r w:rsidRPr="00EC78F9">
        <w:rPr>
          <w:rFonts w:ascii="Arial" w:eastAsia="Arial Unicode MS" w:hAnsi="Arial" w:cs="Arial"/>
          <w:color w:val="000000"/>
          <w:sz w:val="22"/>
          <w:szCs w:val="20"/>
        </w:rPr>
        <w:t xml:space="preserve">  (500 words or </w:t>
      </w:r>
      <w:r w:rsidR="0040259E" w:rsidRPr="00EC78F9">
        <w:rPr>
          <w:rFonts w:ascii="Arial" w:eastAsia="Arial Unicode MS" w:hAnsi="Arial" w:cs="Arial"/>
          <w:color w:val="000000"/>
          <w:sz w:val="22"/>
          <w:szCs w:val="20"/>
        </w:rPr>
        <w:t>less) ESSAYS</w:t>
      </w:r>
      <w:r w:rsidRPr="00EC78F9">
        <w:rPr>
          <w:rFonts w:ascii="Arial" w:eastAsia="Arial Unicode MS" w:hAnsi="Arial" w:cs="Arial"/>
          <w:b/>
          <w:bCs/>
          <w:i/>
          <w:iCs/>
          <w:color w:val="000000"/>
          <w:sz w:val="22"/>
          <w:szCs w:val="20"/>
        </w:rPr>
        <w:t xml:space="preserve"> MUST BE TYPED.</w:t>
      </w:r>
    </w:p>
    <w:p w14:paraId="2F993C72" w14:textId="70A3D2F4"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 photograph to be used in a slideshow presentation if selected.  Applicants are allowing Southwest NAHRO</w:t>
      </w:r>
      <w:r w:rsidRPr="00EC78F9">
        <w:rPr>
          <w:rFonts w:ascii="Arial" w:hAnsi="Arial" w:cs="Arial"/>
          <w:color w:val="000000"/>
          <w:sz w:val="22"/>
          <w:szCs w:val="20"/>
        </w:rPr>
        <w:t xml:space="preserve"> </w:t>
      </w:r>
      <w:r w:rsidRPr="00EC78F9">
        <w:rPr>
          <w:rFonts w:ascii="Arial" w:eastAsia="Arial Unicode MS" w:hAnsi="Arial" w:cs="Arial"/>
          <w:color w:val="000000"/>
          <w:sz w:val="22"/>
          <w:szCs w:val="20"/>
        </w:rPr>
        <w:t>use of their photographs unless they state otherwise in writing.</w:t>
      </w:r>
    </w:p>
    <w:p w14:paraId="24B0AD52" w14:textId="77777777" w:rsidR="00BA0FB1" w:rsidRDefault="00BA0FB1" w:rsidP="00BA0FB1">
      <w:pPr>
        <w:pStyle w:val="Default"/>
        <w:ind w:left="1080" w:hanging="360"/>
        <w:rPr>
          <w:sz w:val="23"/>
          <w:szCs w:val="23"/>
        </w:rPr>
      </w:pPr>
    </w:p>
    <w:p w14:paraId="28F5D657" w14:textId="77777777" w:rsidR="00BA0FB1" w:rsidRPr="009916BF" w:rsidRDefault="00BA0FB1" w:rsidP="00BA0FB1">
      <w:pPr>
        <w:pStyle w:val="Default"/>
        <w:ind w:left="1440" w:hanging="720"/>
        <w:jc w:val="center"/>
        <w:rPr>
          <w:sz w:val="23"/>
          <w:szCs w:val="23"/>
        </w:rPr>
      </w:pPr>
      <w:r w:rsidRPr="00910950">
        <w:rPr>
          <w:b/>
          <w:bCs/>
          <w:i/>
          <w:sz w:val="23"/>
          <w:szCs w:val="23"/>
        </w:rPr>
        <w:t>Use additional sheets if more room is required.</w:t>
      </w:r>
    </w:p>
    <w:p w14:paraId="7FB7DB47" w14:textId="0839BCA6" w:rsidR="00BA0FB1" w:rsidRDefault="00BA0FB1" w:rsidP="0040259E">
      <w:pPr>
        <w:pStyle w:val="Default"/>
        <w:jc w:val="center"/>
        <w:rPr>
          <w:sz w:val="26"/>
          <w:szCs w:val="26"/>
        </w:rPr>
      </w:pPr>
      <w:r>
        <w:rPr>
          <w:b/>
          <w:bCs/>
          <w:sz w:val="23"/>
          <w:szCs w:val="23"/>
        </w:rPr>
        <w:br w:type="page"/>
      </w:r>
      <w:r>
        <w:rPr>
          <w:b/>
          <w:bCs/>
          <w:sz w:val="26"/>
          <w:szCs w:val="26"/>
        </w:rPr>
        <w:lastRenderedPageBreak/>
        <w:t xml:space="preserve"> </w:t>
      </w:r>
    </w:p>
    <w:p w14:paraId="4B642F53" w14:textId="77777777" w:rsidR="00BA0FB1" w:rsidRDefault="00BA0FB1" w:rsidP="00BA0FB1">
      <w:pPr>
        <w:pStyle w:val="Default"/>
        <w:rPr>
          <w:b/>
          <w:iCs/>
        </w:rPr>
      </w:pPr>
    </w:p>
    <w:p w14:paraId="5D7858CB" w14:textId="77777777" w:rsidR="00BA0FB1" w:rsidRDefault="00BA0FB1" w:rsidP="00BA0FB1">
      <w:pPr>
        <w:pStyle w:val="Default"/>
        <w:rPr>
          <w:b/>
          <w:iCs/>
        </w:rPr>
      </w:pPr>
      <w:r w:rsidRPr="001266E2">
        <w:rPr>
          <w:b/>
          <w:iCs/>
        </w:rPr>
        <w:t>FAMILY INFORMATION</w:t>
      </w:r>
    </w:p>
    <w:p w14:paraId="6CF3552F" w14:textId="77777777" w:rsidR="00BA0FB1" w:rsidRDefault="00BA0FB1" w:rsidP="00BA0FB1">
      <w:pPr>
        <w:pStyle w:val="Default"/>
        <w:rPr>
          <w:iCs/>
          <w:sz w:val="16"/>
          <w:szCs w:val="16"/>
        </w:rPr>
      </w:pPr>
    </w:p>
    <w:p w14:paraId="4E17EC6D" w14:textId="77777777" w:rsidR="00BA0FB1" w:rsidRDefault="00BA0FB1" w:rsidP="00BA0FB1">
      <w:pPr>
        <w:pStyle w:val="Default"/>
        <w:rPr>
          <w:iCs/>
          <w:sz w:val="22"/>
          <w:szCs w:val="22"/>
        </w:rPr>
      </w:pPr>
      <w:r w:rsidRPr="001266E2">
        <w:rPr>
          <w:iCs/>
          <w:sz w:val="22"/>
          <w:szCs w:val="22"/>
        </w:rPr>
        <w:t xml:space="preserve">Name of Parent </w:t>
      </w:r>
      <w:r>
        <w:rPr>
          <w:iCs/>
          <w:sz w:val="22"/>
          <w:szCs w:val="22"/>
        </w:rPr>
        <w:t>or Guardian: ________________________________________________________________</w:t>
      </w:r>
    </w:p>
    <w:p w14:paraId="06D5F149" w14:textId="77777777" w:rsidR="00BA0FB1" w:rsidRDefault="00BA0FB1" w:rsidP="00BA0FB1">
      <w:pPr>
        <w:pStyle w:val="Default"/>
        <w:rPr>
          <w:iCs/>
          <w:sz w:val="22"/>
          <w:szCs w:val="22"/>
        </w:rPr>
      </w:pPr>
    </w:p>
    <w:p w14:paraId="58962F45" w14:textId="77777777" w:rsidR="00BA0FB1" w:rsidRDefault="00BA0FB1" w:rsidP="00BA0FB1">
      <w:pPr>
        <w:pStyle w:val="Default"/>
        <w:rPr>
          <w:iCs/>
          <w:sz w:val="22"/>
          <w:szCs w:val="22"/>
        </w:rPr>
      </w:pPr>
      <w:r>
        <w:rPr>
          <w:iCs/>
          <w:sz w:val="22"/>
          <w:szCs w:val="22"/>
        </w:rPr>
        <w:t>Position held with the Agency_____________________________________ How long ___________________</w:t>
      </w:r>
    </w:p>
    <w:p w14:paraId="14A05B49" w14:textId="77777777" w:rsidR="00BA0FB1" w:rsidRDefault="00BA0FB1" w:rsidP="00BA0FB1">
      <w:pPr>
        <w:pStyle w:val="Default"/>
        <w:rPr>
          <w:iCs/>
          <w:sz w:val="22"/>
          <w:szCs w:val="22"/>
        </w:rPr>
      </w:pPr>
    </w:p>
    <w:p w14:paraId="66DAC49A" w14:textId="77777777" w:rsidR="00BA0FB1" w:rsidRDefault="00BA0FB1" w:rsidP="00BA0FB1">
      <w:pPr>
        <w:pStyle w:val="Default"/>
        <w:rPr>
          <w:iCs/>
          <w:sz w:val="22"/>
          <w:szCs w:val="22"/>
        </w:rPr>
      </w:pPr>
      <w:r>
        <w:rPr>
          <w:iCs/>
          <w:sz w:val="22"/>
          <w:szCs w:val="22"/>
        </w:rPr>
        <w:t>Number of children in family living at home: ____________Single Parent Household: Yes_______ No_______</w:t>
      </w:r>
    </w:p>
    <w:p w14:paraId="71B533EA" w14:textId="77777777" w:rsidR="00BA0FB1" w:rsidRDefault="00BA0FB1" w:rsidP="00BA0FB1">
      <w:pPr>
        <w:pStyle w:val="Default"/>
        <w:rPr>
          <w:iCs/>
          <w:sz w:val="22"/>
          <w:szCs w:val="22"/>
        </w:rPr>
      </w:pPr>
    </w:p>
    <w:p w14:paraId="4F958E65" w14:textId="77777777" w:rsidR="00BA0FB1" w:rsidRDefault="00BA0FB1" w:rsidP="00BA0FB1">
      <w:pPr>
        <w:pStyle w:val="Default"/>
        <w:spacing w:line="360" w:lineRule="auto"/>
        <w:rPr>
          <w:iCs/>
          <w:sz w:val="22"/>
          <w:szCs w:val="22"/>
        </w:rPr>
      </w:pPr>
      <w:r>
        <w:rPr>
          <w:iCs/>
          <w:sz w:val="22"/>
          <w:szCs w:val="22"/>
        </w:rPr>
        <w:t xml:space="preserve">Total Household Income </w:t>
      </w:r>
      <w:r w:rsidRPr="00663384">
        <w:rPr>
          <w:iCs/>
          <w:sz w:val="22"/>
          <w:szCs w:val="22"/>
          <w:u w:val="single"/>
        </w:rPr>
        <w:t>up to, but not more than</w:t>
      </w:r>
      <w:r>
        <w:rPr>
          <w:iCs/>
          <w:sz w:val="22"/>
          <w:szCs w:val="22"/>
        </w:rPr>
        <w:t>:</w:t>
      </w:r>
    </w:p>
    <w:p w14:paraId="3784923B" w14:textId="77777777" w:rsidR="00BA0FB1" w:rsidRDefault="00BA0FB1" w:rsidP="00BA0FB1">
      <w:pPr>
        <w:pStyle w:val="Default"/>
        <w:spacing w:line="360" w:lineRule="auto"/>
        <w:rPr>
          <w:iCs/>
          <w:sz w:val="22"/>
          <w:szCs w:val="22"/>
        </w:rPr>
      </w:pPr>
      <w:r>
        <w:rPr>
          <w:iCs/>
          <w:sz w:val="22"/>
          <w:szCs w:val="22"/>
        </w:rPr>
        <w:t>_____$15,000   _____$30,000   _____ $45,000   _____$60,000   _____$75,000   _____$90,000 _____$105,000   _____$120,000   _____$135,000   _____$150,000   _____$165,000   _____$180,000   _____$195,000   _____$210,000   _____$225,000   _____$240,000   _____</w:t>
      </w:r>
      <w:r w:rsidRPr="002A7D62">
        <w:rPr>
          <w:b/>
          <w:iCs/>
          <w:sz w:val="22"/>
          <w:szCs w:val="22"/>
        </w:rPr>
        <w:t>over</w:t>
      </w:r>
      <w:r>
        <w:rPr>
          <w:iCs/>
          <w:sz w:val="22"/>
          <w:szCs w:val="22"/>
        </w:rPr>
        <w:t xml:space="preserve"> $240,000</w:t>
      </w:r>
    </w:p>
    <w:p w14:paraId="73EABD98" w14:textId="77777777" w:rsidR="00BA0FB1" w:rsidRDefault="00BA0FB1" w:rsidP="00BA0FB1">
      <w:pPr>
        <w:pStyle w:val="Default"/>
        <w:rPr>
          <w:iCs/>
          <w:sz w:val="16"/>
          <w:szCs w:val="16"/>
        </w:rPr>
      </w:pPr>
    </w:p>
    <w:p w14:paraId="0F785A19" w14:textId="77777777" w:rsidR="00BA0FB1" w:rsidRDefault="00BA0FB1" w:rsidP="00BA0FB1">
      <w:pPr>
        <w:pStyle w:val="Default"/>
        <w:rPr>
          <w:iCs/>
          <w:sz w:val="22"/>
          <w:szCs w:val="22"/>
        </w:rPr>
      </w:pPr>
      <w:r>
        <w:rPr>
          <w:iCs/>
          <w:sz w:val="22"/>
          <w:szCs w:val="22"/>
        </w:rPr>
        <w:t>Describe any special circumstances of financial or other need:</w:t>
      </w:r>
    </w:p>
    <w:p w14:paraId="17251786" w14:textId="77777777" w:rsidR="00BA0FB1" w:rsidRPr="002C4E24" w:rsidRDefault="00BA0FB1" w:rsidP="00BA0FB1">
      <w:pPr>
        <w:pStyle w:val="Default"/>
        <w:rPr>
          <w:iCs/>
          <w:sz w:val="16"/>
          <w:szCs w:val="16"/>
        </w:rPr>
      </w:pPr>
    </w:p>
    <w:p w14:paraId="05042A21" w14:textId="77777777" w:rsidR="00BA0FB1" w:rsidRDefault="00BA0FB1" w:rsidP="00BA0FB1">
      <w:pPr>
        <w:pStyle w:val="Default"/>
        <w:spacing w:line="480" w:lineRule="auto"/>
        <w:rPr>
          <w:iCs/>
          <w:sz w:val="22"/>
          <w:szCs w:val="22"/>
        </w:rPr>
      </w:pPr>
      <w:r>
        <w:rPr>
          <w:iCs/>
          <w:sz w:val="22"/>
          <w:szCs w:val="22"/>
        </w:rPr>
        <w:t>________________________________________________________________________________________</w:t>
      </w:r>
    </w:p>
    <w:p w14:paraId="0BD0DB2E" w14:textId="77777777" w:rsidR="00BA0FB1" w:rsidRPr="00E87C75" w:rsidRDefault="00BA0FB1" w:rsidP="00BA0FB1">
      <w:pPr>
        <w:pStyle w:val="Default"/>
        <w:spacing w:line="480" w:lineRule="auto"/>
        <w:rPr>
          <w:iCs/>
          <w:sz w:val="22"/>
          <w:szCs w:val="22"/>
        </w:rPr>
      </w:pPr>
      <w:r>
        <w:rPr>
          <w:iCs/>
          <w:sz w:val="22"/>
          <w:szCs w:val="22"/>
        </w:rPr>
        <w:t>________________________________________________________________________________________</w:t>
      </w:r>
    </w:p>
    <w:p w14:paraId="6675271C" w14:textId="77777777" w:rsidR="00BA0FB1" w:rsidRDefault="00BA0FB1" w:rsidP="00BA0FB1">
      <w:pPr>
        <w:pStyle w:val="Default"/>
        <w:jc w:val="center"/>
        <w:rPr>
          <w:b/>
          <w:bCs/>
          <w:szCs w:val="23"/>
          <w:u w:val="single"/>
        </w:rPr>
      </w:pPr>
      <w:r>
        <w:rPr>
          <w:b/>
          <w:bCs/>
          <w:szCs w:val="23"/>
          <w:u w:val="single"/>
        </w:rPr>
        <w:t>MUST BE COMPLETED BY THE CEO/EXECUTIVE</w:t>
      </w:r>
    </w:p>
    <w:p w14:paraId="376A4E3D" w14:textId="77777777" w:rsidR="00BA0FB1" w:rsidRDefault="00BA0FB1" w:rsidP="00BA0FB1">
      <w:pPr>
        <w:pStyle w:val="Default"/>
        <w:jc w:val="center"/>
        <w:rPr>
          <w:b/>
          <w:bCs/>
          <w:szCs w:val="23"/>
          <w:u w:val="single"/>
        </w:rPr>
      </w:pPr>
      <w:r>
        <w:rPr>
          <w:b/>
          <w:bCs/>
          <w:szCs w:val="23"/>
          <w:u w:val="single"/>
        </w:rPr>
        <w:t>DIRECTOR/ADMINISTRATOR</w:t>
      </w:r>
    </w:p>
    <w:p w14:paraId="044857AD" w14:textId="77777777" w:rsidR="00BA0FB1" w:rsidRDefault="00BA0FB1" w:rsidP="00BA0FB1">
      <w:pPr>
        <w:pStyle w:val="Default"/>
        <w:spacing w:line="480" w:lineRule="auto"/>
        <w:rPr>
          <w:i/>
          <w:sz w:val="16"/>
          <w:szCs w:val="16"/>
        </w:rPr>
      </w:pPr>
    </w:p>
    <w:p w14:paraId="66582F55" w14:textId="77777777" w:rsidR="00BA0FB1" w:rsidRPr="002E4FA9" w:rsidRDefault="00BA0FB1" w:rsidP="00BA0FB1">
      <w:pPr>
        <w:pStyle w:val="Default"/>
        <w:spacing w:line="480" w:lineRule="auto"/>
        <w:rPr>
          <w:i/>
          <w:sz w:val="23"/>
        </w:rPr>
      </w:pPr>
      <w:r w:rsidRPr="002E4FA9">
        <w:rPr>
          <w:i/>
          <w:sz w:val="23"/>
        </w:rPr>
        <w:t xml:space="preserve">I hereby certify that a parent or legal guardian of </w:t>
      </w:r>
      <w:r w:rsidRPr="002E4FA9">
        <w:rPr>
          <w:i/>
          <w:sz w:val="23"/>
        </w:rPr>
        <w:tab/>
        <w:t>___________________________</w:t>
      </w:r>
      <w:r>
        <w:rPr>
          <w:i/>
          <w:sz w:val="23"/>
        </w:rPr>
        <w:t>_________________</w:t>
      </w:r>
      <w:r w:rsidRPr="002E4FA9">
        <w:rPr>
          <w:i/>
          <w:sz w:val="23"/>
        </w:rPr>
        <w:t xml:space="preserve">_ </w:t>
      </w:r>
    </w:p>
    <w:p w14:paraId="601CC584" w14:textId="6775AE4A" w:rsidR="00BA0FB1" w:rsidRPr="002E4FA9" w:rsidRDefault="00BA0FB1" w:rsidP="00BA0FB1">
      <w:pPr>
        <w:pStyle w:val="Default"/>
        <w:spacing w:line="480" w:lineRule="auto"/>
        <w:rPr>
          <w:i/>
          <w:sz w:val="23"/>
        </w:rPr>
      </w:pPr>
      <w:r w:rsidRPr="002E4FA9">
        <w:rPr>
          <w:sz w:val="23"/>
        </w:rPr>
        <w:t>(applicant’s name)</w:t>
      </w:r>
      <w:r w:rsidRPr="002E4FA9">
        <w:rPr>
          <w:i/>
          <w:sz w:val="23"/>
        </w:rPr>
        <w:t xml:space="preserve"> has </w:t>
      </w:r>
      <w:r w:rsidR="0040259E" w:rsidRPr="002E4FA9">
        <w:rPr>
          <w:i/>
          <w:sz w:val="23"/>
        </w:rPr>
        <w:t>been a</w:t>
      </w:r>
      <w:r w:rsidRPr="002E4FA9">
        <w:rPr>
          <w:i/>
          <w:sz w:val="23"/>
        </w:rPr>
        <w:t xml:space="preserve"> member of the staff of the _____________</w:t>
      </w:r>
      <w:r>
        <w:rPr>
          <w:i/>
          <w:sz w:val="23"/>
        </w:rPr>
        <w:t>_________________</w:t>
      </w:r>
      <w:r w:rsidRPr="002E4FA9">
        <w:rPr>
          <w:i/>
          <w:sz w:val="23"/>
        </w:rPr>
        <w:t xml:space="preserve">________           </w:t>
      </w:r>
    </w:p>
    <w:p w14:paraId="4AD23989" w14:textId="62B067B7" w:rsidR="00BA0FB1" w:rsidRPr="002E4FA9" w:rsidRDefault="00BA0FB1" w:rsidP="00BA0FB1">
      <w:pPr>
        <w:pStyle w:val="Default"/>
        <w:spacing w:line="480" w:lineRule="auto"/>
        <w:rPr>
          <w:i/>
          <w:sz w:val="23"/>
        </w:rPr>
      </w:pPr>
      <w:r w:rsidRPr="002E4FA9">
        <w:rPr>
          <w:sz w:val="23"/>
        </w:rPr>
        <w:t>_________________________</w:t>
      </w:r>
      <w:r>
        <w:rPr>
          <w:sz w:val="23"/>
        </w:rPr>
        <w:t>____________</w:t>
      </w:r>
      <w:r w:rsidR="0040259E">
        <w:rPr>
          <w:sz w:val="23"/>
        </w:rPr>
        <w:t>_</w:t>
      </w:r>
      <w:r w:rsidR="0040259E" w:rsidRPr="002E4FA9">
        <w:rPr>
          <w:sz w:val="23"/>
        </w:rPr>
        <w:t xml:space="preserve"> (</w:t>
      </w:r>
      <w:r w:rsidRPr="002E4FA9">
        <w:rPr>
          <w:sz w:val="23"/>
        </w:rPr>
        <w:t>agency name)</w:t>
      </w:r>
      <w:r w:rsidRPr="002E4FA9">
        <w:rPr>
          <w:i/>
          <w:sz w:val="23"/>
        </w:rPr>
        <w:t xml:space="preserve"> since </w:t>
      </w:r>
      <w:r w:rsidRPr="002E4FA9">
        <w:rPr>
          <w:sz w:val="23"/>
        </w:rPr>
        <w:t>___________</w:t>
      </w:r>
      <w:r>
        <w:rPr>
          <w:sz w:val="23"/>
        </w:rPr>
        <w:t>_____</w:t>
      </w:r>
      <w:r w:rsidRPr="002E4FA9">
        <w:rPr>
          <w:sz w:val="23"/>
        </w:rPr>
        <w:t>______</w:t>
      </w:r>
      <w:r>
        <w:rPr>
          <w:sz w:val="23"/>
        </w:rPr>
        <w:t>_</w:t>
      </w:r>
      <w:r w:rsidRPr="002E4FA9">
        <w:rPr>
          <w:sz w:val="23"/>
        </w:rPr>
        <w:t>(date).</w:t>
      </w:r>
    </w:p>
    <w:p w14:paraId="7DF61BC6" w14:textId="77777777" w:rsidR="00BA0FB1" w:rsidRPr="002E4FA9" w:rsidRDefault="00BA0FB1" w:rsidP="00BA0FB1">
      <w:pPr>
        <w:pStyle w:val="Default"/>
        <w:spacing w:line="480" w:lineRule="auto"/>
        <w:rPr>
          <w:i/>
          <w:iCs/>
          <w:sz w:val="23"/>
          <w:szCs w:val="23"/>
        </w:rPr>
      </w:pPr>
      <w:r w:rsidRPr="002E4FA9">
        <w:rPr>
          <w:i/>
          <w:iCs/>
          <w:sz w:val="23"/>
          <w:szCs w:val="23"/>
        </w:rPr>
        <w:t>I also certify that this agency is a member in good standing of the __</w:t>
      </w:r>
      <w:r>
        <w:rPr>
          <w:i/>
          <w:iCs/>
          <w:sz w:val="23"/>
          <w:szCs w:val="23"/>
        </w:rPr>
        <w:t>_________________</w:t>
      </w:r>
      <w:r w:rsidRPr="002E4FA9">
        <w:rPr>
          <w:i/>
          <w:iCs/>
          <w:sz w:val="23"/>
          <w:szCs w:val="23"/>
        </w:rPr>
        <w:t>_____________</w:t>
      </w:r>
    </w:p>
    <w:p w14:paraId="6594876B" w14:textId="77777777" w:rsidR="00BA0FB1" w:rsidRPr="004E570D" w:rsidRDefault="00BA0FB1" w:rsidP="00BA0FB1">
      <w:pPr>
        <w:pStyle w:val="Default"/>
        <w:spacing w:line="480" w:lineRule="auto"/>
        <w:rPr>
          <w:iCs/>
          <w:sz w:val="23"/>
          <w:szCs w:val="23"/>
        </w:rPr>
      </w:pPr>
      <w:r>
        <w:rPr>
          <w:i/>
          <w:iCs/>
          <w:sz w:val="23"/>
          <w:szCs w:val="23"/>
        </w:rPr>
        <w:t xml:space="preserve"> (state) </w:t>
      </w:r>
      <w:r w:rsidRPr="002E4FA9">
        <w:rPr>
          <w:i/>
          <w:iCs/>
          <w:sz w:val="23"/>
          <w:szCs w:val="23"/>
        </w:rPr>
        <w:t xml:space="preserve">Chapter NAHRO </w:t>
      </w:r>
      <w:r w:rsidRPr="002E4FA9">
        <w:rPr>
          <w:i/>
          <w:iCs/>
          <w:sz w:val="23"/>
          <w:szCs w:val="23"/>
          <w:u w:val="single"/>
        </w:rPr>
        <w:t>and</w:t>
      </w:r>
      <w:r w:rsidRPr="002E4FA9">
        <w:rPr>
          <w:i/>
          <w:iCs/>
          <w:sz w:val="23"/>
          <w:szCs w:val="23"/>
        </w:rPr>
        <w:t xml:space="preserve"> Southwest NAHRO</w:t>
      </w:r>
      <w:r w:rsidRPr="004E570D">
        <w:rPr>
          <w:iCs/>
          <w:sz w:val="23"/>
          <w:szCs w:val="23"/>
        </w:rPr>
        <w:t>.</w:t>
      </w:r>
    </w:p>
    <w:p w14:paraId="0E1C03E4" w14:textId="77777777" w:rsidR="00BA0FB1" w:rsidRDefault="00BA0FB1" w:rsidP="00BA0FB1">
      <w:pPr>
        <w:pStyle w:val="Default"/>
        <w:spacing w:line="360" w:lineRule="auto"/>
        <w:rPr>
          <w:sz w:val="23"/>
          <w:szCs w:val="23"/>
        </w:rPr>
      </w:pPr>
      <w:r>
        <w:rPr>
          <w:sz w:val="23"/>
          <w:szCs w:val="23"/>
        </w:rPr>
        <w:t xml:space="preserve">Agency______________________________________________________________________________ </w:t>
      </w:r>
    </w:p>
    <w:p w14:paraId="63CE0A82" w14:textId="77777777" w:rsidR="00BA0FB1" w:rsidRDefault="00BA0FB1" w:rsidP="00BA0FB1">
      <w:pPr>
        <w:pStyle w:val="Default"/>
        <w:spacing w:line="360" w:lineRule="auto"/>
        <w:rPr>
          <w:sz w:val="23"/>
          <w:szCs w:val="23"/>
        </w:rPr>
      </w:pPr>
      <w:r>
        <w:rPr>
          <w:sz w:val="23"/>
          <w:szCs w:val="23"/>
        </w:rPr>
        <w:t xml:space="preserve">Name of Executive Director______________________________________________________________ </w:t>
      </w:r>
    </w:p>
    <w:p w14:paraId="7275FE68" w14:textId="77777777" w:rsidR="00BA0FB1" w:rsidRDefault="00BA0FB1" w:rsidP="00BA0FB1">
      <w:pPr>
        <w:pStyle w:val="Default"/>
        <w:spacing w:line="360" w:lineRule="auto"/>
        <w:rPr>
          <w:sz w:val="23"/>
          <w:szCs w:val="23"/>
        </w:rPr>
      </w:pPr>
      <w:r>
        <w:rPr>
          <w:sz w:val="23"/>
          <w:szCs w:val="23"/>
        </w:rPr>
        <w:t xml:space="preserve">Address of Agency_____________________________________________________________________ </w:t>
      </w:r>
    </w:p>
    <w:p w14:paraId="33ADCC2D" w14:textId="77777777" w:rsidR="00BA0FB1" w:rsidRDefault="00BA0FB1" w:rsidP="00BA0FB1">
      <w:pPr>
        <w:pStyle w:val="Default"/>
        <w:spacing w:line="360" w:lineRule="auto"/>
        <w:rPr>
          <w:sz w:val="23"/>
          <w:szCs w:val="23"/>
        </w:rPr>
      </w:pPr>
      <w:r>
        <w:rPr>
          <w:sz w:val="23"/>
          <w:szCs w:val="23"/>
        </w:rPr>
        <w:t xml:space="preserve">Agency Telephone Number______________________________________________________________ </w:t>
      </w:r>
    </w:p>
    <w:p w14:paraId="2D7E9F82" w14:textId="77777777" w:rsidR="00BA0FB1" w:rsidRDefault="00BA0FB1" w:rsidP="00BA0FB1">
      <w:pPr>
        <w:pStyle w:val="Default"/>
        <w:spacing w:line="360" w:lineRule="auto"/>
        <w:rPr>
          <w:sz w:val="23"/>
          <w:szCs w:val="23"/>
        </w:rPr>
      </w:pPr>
      <w:r>
        <w:rPr>
          <w:sz w:val="23"/>
          <w:szCs w:val="23"/>
        </w:rPr>
        <w:t xml:space="preserve">Agency Email_________________________________________________________________________ </w:t>
      </w:r>
    </w:p>
    <w:p w14:paraId="6DBA0ACD" w14:textId="77777777" w:rsidR="00BA0FB1" w:rsidRDefault="00BA0FB1" w:rsidP="00BA0FB1">
      <w:pPr>
        <w:pStyle w:val="Default"/>
        <w:spacing w:line="480" w:lineRule="auto"/>
        <w:rPr>
          <w:sz w:val="23"/>
          <w:szCs w:val="23"/>
        </w:rPr>
      </w:pPr>
      <w:r>
        <w:rPr>
          <w:sz w:val="23"/>
          <w:szCs w:val="23"/>
        </w:rPr>
        <w:t xml:space="preserve"> </w:t>
      </w:r>
    </w:p>
    <w:p w14:paraId="153D4CBE" w14:textId="77777777" w:rsidR="00BA0FB1" w:rsidRDefault="00BA0FB1" w:rsidP="00BA0FB1">
      <w:pPr>
        <w:pStyle w:val="Default"/>
        <w:spacing w:line="480" w:lineRule="auto"/>
        <w:rPr>
          <w:sz w:val="23"/>
          <w:szCs w:val="23"/>
        </w:rPr>
      </w:pPr>
      <w:r>
        <w:rPr>
          <w:sz w:val="23"/>
          <w:szCs w:val="23"/>
        </w:rPr>
        <w:t>_______________________________________________                     _____________________</w:t>
      </w:r>
    </w:p>
    <w:p w14:paraId="6BB5C8A6" w14:textId="77777777" w:rsidR="00BA0FB1" w:rsidRDefault="00BA0FB1" w:rsidP="00BA0FB1">
      <w:pPr>
        <w:pStyle w:val="Default"/>
        <w:rPr>
          <w:sz w:val="23"/>
          <w:szCs w:val="23"/>
        </w:rPr>
      </w:pPr>
      <w:r>
        <w:rPr>
          <w:sz w:val="23"/>
          <w:szCs w:val="23"/>
        </w:rPr>
        <w:t xml:space="preserve">      Signature of CEO/Executive Director/Administrator                                   </w:t>
      </w:r>
      <w:r>
        <w:rPr>
          <w:sz w:val="23"/>
          <w:szCs w:val="23"/>
        </w:rPr>
        <w:tab/>
        <w:t xml:space="preserve">         Date </w:t>
      </w:r>
    </w:p>
    <w:p w14:paraId="37DF67EA" w14:textId="77777777" w:rsidR="00BA0FB1" w:rsidRDefault="00BA0FB1" w:rsidP="00BA0FB1">
      <w:pPr>
        <w:pStyle w:val="Default"/>
        <w:jc w:val="center"/>
        <w:rPr>
          <w:b/>
          <w:bCs/>
          <w:sz w:val="23"/>
          <w:szCs w:val="22"/>
        </w:rPr>
      </w:pPr>
    </w:p>
    <w:p w14:paraId="10A24D29" w14:textId="77777777" w:rsidR="00BA0FB1" w:rsidRDefault="00BA0FB1" w:rsidP="00BA0FB1">
      <w:pPr>
        <w:pStyle w:val="Default"/>
        <w:jc w:val="center"/>
        <w:rPr>
          <w:b/>
          <w:bCs/>
          <w:sz w:val="23"/>
          <w:szCs w:val="22"/>
        </w:rPr>
      </w:pPr>
    </w:p>
    <w:p w14:paraId="3D76C682" w14:textId="77777777" w:rsidR="00BA0FB1" w:rsidRPr="00F851E3" w:rsidRDefault="00BA0FB1" w:rsidP="00BA0FB1">
      <w:pPr>
        <w:pStyle w:val="Default"/>
        <w:jc w:val="center"/>
        <w:rPr>
          <w:b/>
          <w:bCs/>
          <w:sz w:val="23"/>
          <w:szCs w:val="22"/>
        </w:rPr>
      </w:pPr>
      <w:r>
        <w:rPr>
          <w:b/>
          <w:bCs/>
          <w:sz w:val="23"/>
          <w:szCs w:val="22"/>
        </w:rPr>
        <w:t>DEADLINE FOR APPLICATIONS</w:t>
      </w:r>
    </w:p>
    <w:p w14:paraId="10AA2DF0" w14:textId="7F29A03F" w:rsidR="00BA0FB1" w:rsidRPr="00786D58" w:rsidRDefault="00BA0FB1" w:rsidP="00BA0FB1">
      <w:pPr>
        <w:pStyle w:val="Default"/>
        <w:jc w:val="center"/>
        <w:rPr>
          <w:b/>
          <w:bCs/>
          <w:color w:val="FF0000"/>
          <w:sz w:val="20"/>
          <w:szCs w:val="22"/>
          <w:u w:val="single"/>
        </w:rPr>
      </w:pPr>
      <w:r w:rsidRPr="00F851E3">
        <w:rPr>
          <w:b/>
          <w:bCs/>
          <w:sz w:val="22"/>
          <w:szCs w:val="22"/>
        </w:rPr>
        <w:t>All applications for the</w:t>
      </w:r>
      <w:r>
        <w:rPr>
          <w:b/>
          <w:bCs/>
          <w:sz w:val="22"/>
          <w:szCs w:val="22"/>
        </w:rPr>
        <w:t xml:space="preserve"> 2024 </w:t>
      </w:r>
      <w:r w:rsidRPr="00F851E3">
        <w:rPr>
          <w:b/>
          <w:bCs/>
          <w:sz w:val="22"/>
          <w:szCs w:val="22"/>
        </w:rPr>
        <w:t>Scholarship Program MUST be postmarked no later than</w:t>
      </w:r>
      <w:r w:rsidRPr="00F851E3">
        <w:rPr>
          <w:sz w:val="22"/>
          <w:szCs w:val="22"/>
        </w:rPr>
        <w:t xml:space="preserve"> </w:t>
      </w:r>
      <w:r>
        <w:rPr>
          <w:b/>
          <w:bCs/>
          <w:color w:val="FF0000"/>
          <w:sz w:val="20"/>
          <w:szCs w:val="22"/>
          <w:u w:val="single"/>
        </w:rPr>
        <w:t xml:space="preserve">March </w:t>
      </w:r>
      <w:r w:rsidR="0040259E">
        <w:rPr>
          <w:b/>
          <w:bCs/>
          <w:color w:val="FF0000"/>
          <w:sz w:val="20"/>
          <w:szCs w:val="22"/>
          <w:u w:val="single"/>
        </w:rPr>
        <w:t>15</w:t>
      </w:r>
      <w:r>
        <w:rPr>
          <w:b/>
          <w:bCs/>
          <w:color w:val="FF0000"/>
          <w:sz w:val="20"/>
          <w:szCs w:val="22"/>
          <w:u w:val="single"/>
        </w:rPr>
        <w:t>, 2024</w:t>
      </w:r>
    </w:p>
    <w:p w14:paraId="6E838FD8" w14:textId="4DBF0A14" w:rsidR="008702E6" w:rsidRDefault="008702E6" w:rsidP="008702E6">
      <w:pPr>
        <w:pStyle w:val="NoSpacing"/>
        <w:jc w:val="center"/>
        <w:rPr>
          <w:sz w:val="24"/>
          <w:szCs w:val="24"/>
        </w:rPr>
      </w:pPr>
    </w:p>
    <w:p w14:paraId="34F28299" w14:textId="5688FF8C" w:rsidR="00EE571B" w:rsidRDefault="00EE571B" w:rsidP="008702E6">
      <w:pPr>
        <w:pStyle w:val="NoSpacing"/>
        <w:jc w:val="center"/>
        <w:rPr>
          <w:sz w:val="24"/>
          <w:szCs w:val="24"/>
        </w:rPr>
      </w:pPr>
    </w:p>
    <w:p w14:paraId="05EA9B58" w14:textId="1456248C" w:rsidR="00EE571B" w:rsidRDefault="00EE571B" w:rsidP="008702E6">
      <w:pPr>
        <w:pStyle w:val="NoSpacing"/>
        <w:jc w:val="center"/>
        <w:rPr>
          <w:sz w:val="24"/>
          <w:szCs w:val="24"/>
        </w:rPr>
      </w:pPr>
    </w:p>
    <w:p w14:paraId="782DDE62" w14:textId="77777777" w:rsidR="00086DE7" w:rsidRDefault="00086DE7" w:rsidP="00086DE7">
      <w:pPr>
        <w:pStyle w:val="NoSpacing"/>
        <w:ind w:left="720"/>
        <w:rPr>
          <w:b/>
          <w:sz w:val="24"/>
          <w:szCs w:val="24"/>
        </w:rPr>
      </w:pPr>
      <w:r>
        <w:rPr>
          <w:b/>
          <w:sz w:val="24"/>
          <w:szCs w:val="24"/>
        </w:rPr>
        <w:t>____________________________________________________________________________________</w:t>
      </w:r>
    </w:p>
    <w:p w14:paraId="69C1C14E" w14:textId="77777777" w:rsidR="00A31B55" w:rsidRDefault="00A31B55" w:rsidP="000C6CBA">
      <w:pPr>
        <w:pStyle w:val="NoSpacing"/>
        <w:rPr>
          <w:sz w:val="24"/>
          <w:szCs w:val="24"/>
        </w:rPr>
      </w:pPr>
    </w:p>
    <w:p w14:paraId="3DBBBB0A" w14:textId="77777777" w:rsidR="00EE571B" w:rsidRPr="001646BA" w:rsidRDefault="00EE571B" w:rsidP="00EE571B">
      <w:pPr>
        <w:pStyle w:val="NoSpacing"/>
        <w:jc w:val="center"/>
        <w:rPr>
          <w:b/>
          <w:sz w:val="32"/>
          <w:szCs w:val="32"/>
          <w:u w:val="single"/>
        </w:rPr>
      </w:pPr>
      <w:r w:rsidRPr="001646BA">
        <w:rPr>
          <w:b/>
          <w:sz w:val="32"/>
          <w:szCs w:val="32"/>
          <w:u w:val="single"/>
        </w:rPr>
        <w:t>SUBMISSION</w:t>
      </w:r>
    </w:p>
    <w:p w14:paraId="4FBAAC4D" w14:textId="77777777" w:rsidR="0040259E" w:rsidRDefault="00EE571B" w:rsidP="00946BC0">
      <w:pPr>
        <w:pStyle w:val="NoSpacing"/>
        <w:jc w:val="both"/>
        <w:rPr>
          <w:sz w:val="28"/>
          <w:szCs w:val="28"/>
        </w:rPr>
      </w:pPr>
      <w:r w:rsidRPr="001646BA">
        <w:rPr>
          <w:sz w:val="28"/>
          <w:szCs w:val="28"/>
        </w:rPr>
        <w:t>Scholarship Application with accompanying documentation and information must be submitted directly to:</w:t>
      </w:r>
      <w:r w:rsidR="00BA6DA0">
        <w:rPr>
          <w:sz w:val="28"/>
          <w:szCs w:val="28"/>
        </w:rPr>
        <w:tab/>
      </w:r>
      <w:r w:rsidR="00BA6DA0">
        <w:rPr>
          <w:sz w:val="28"/>
          <w:szCs w:val="28"/>
        </w:rPr>
        <w:tab/>
      </w:r>
      <w:r w:rsidR="00BA6DA0">
        <w:rPr>
          <w:sz w:val="28"/>
          <w:szCs w:val="28"/>
        </w:rPr>
        <w:tab/>
      </w:r>
    </w:p>
    <w:p w14:paraId="1B2F118C" w14:textId="034D8381" w:rsidR="00946BC0" w:rsidRDefault="00946BC0" w:rsidP="0040259E">
      <w:pPr>
        <w:pStyle w:val="NoSpacing"/>
        <w:jc w:val="center"/>
        <w:rPr>
          <w:b/>
          <w:sz w:val="28"/>
          <w:szCs w:val="28"/>
        </w:rPr>
      </w:pPr>
      <w:r>
        <w:rPr>
          <w:b/>
          <w:sz w:val="28"/>
          <w:szCs w:val="28"/>
        </w:rPr>
        <w:t>Arkansas NAHRO Scholarship Program</w:t>
      </w:r>
    </w:p>
    <w:p w14:paraId="77C0DA95" w14:textId="77777777" w:rsidR="00946BC0" w:rsidRDefault="00946BC0" w:rsidP="00946BC0">
      <w:pPr>
        <w:shd w:val="clear" w:color="auto" w:fill="FFFFFF"/>
        <w:spacing w:after="0" w:line="240" w:lineRule="auto"/>
        <w:jc w:val="center"/>
        <w:rPr>
          <w:rFonts w:eastAsia="Times New Roman" w:cstheme="minorHAnsi"/>
          <w:b/>
          <w:bCs/>
          <w:sz w:val="28"/>
          <w:szCs w:val="28"/>
        </w:rPr>
      </w:pPr>
      <w:r>
        <w:rPr>
          <w:rFonts w:eastAsia="Times New Roman" w:cstheme="minorHAnsi"/>
          <w:b/>
          <w:bCs/>
          <w:sz w:val="28"/>
          <w:szCs w:val="28"/>
        </w:rPr>
        <w:t>1004 Illinois Street</w:t>
      </w:r>
    </w:p>
    <w:p w14:paraId="3C8E8535" w14:textId="77777777" w:rsidR="00946BC0" w:rsidRDefault="00946BC0" w:rsidP="00946BC0">
      <w:pPr>
        <w:shd w:val="clear" w:color="auto" w:fill="FFFFFF"/>
        <w:spacing w:after="0" w:line="240" w:lineRule="auto"/>
        <w:jc w:val="center"/>
        <w:rPr>
          <w:rFonts w:eastAsia="Times New Roman" w:cstheme="minorHAnsi"/>
          <w:b/>
          <w:bCs/>
          <w:sz w:val="28"/>
          <w:szCs w:val="28"/>
        </w:rPr>
      </w:pPr>
      <w:r>
        <w:rPr>
          <w:rFonts w:eastAsia="Times New Roman" w:cstheme="minorHAnsi"/>
          <w:b/>
          <w:bCs/>
          <w:sz w:val="28"/>
          <w:szCs w:val="28"/>
        </w:rPr>
        <w:t>Hot Springs, AR 71901</w:t>
      </w:r>
    </w:p>
    <w:p w14:paraId="42991E7E" w14:textId="77777777" w:rsidR="00946BC0" w:rsidRDefault="00946BC0" w:rsidP="00946BC0">
      <w:pPr>
        <w:pStyle w:val="NoSpacing"/>
        <w:jc w:val="center"/>
        <w:rPr>
          <w:b/>
          <w:sz w:val="28"/>
          <w:szCs w:val="28"/>
        </w:rPr>
      </w:pPr>
    </w:p>
    <w:p w14:paraId="607E9038" w14:textId="20F9BA9D" w:rsidR="00946BC0" w:rsidRPr="001411F9" w:rsidRDefault="00946BC0" w:rsidP="00946BC0">
      <w:pPr>
        <w:pStyle w:val="NoSpacing"/>
        <w:jc w:val="center"/>
        <w:rPr>
          <w:i/>
          <w:sz w:val="28"/>
          <w:szCs w:val="28"/>
          <w:lang w:val="fr-FR"/>
        </w:rPr>
      </w:pPr>
      <w:r w:rsidRPr="00EF4A2C">
        <w:rPr>
          <w:i/>
          <w:sz w:val="28"/>
          <w:szCs w:val="28"/>
          <w:lang w:val="fr-FR"/>
        </w:rPr>
        <w:t xml:space="preserve">For questions or information </w:t>
      </w:r>
      <w:r w:rsidR="0074205C" w:rsidRPr="00EF4A2C">
        <w:rPr>
          <w:i/>
          <w:sz w:val="28"/>
          <w:szCs w:val="28"/>
          <w:lang w:val="fr-FR"/>
        </w:rPr>
        <w:t>contact :</w:t>
      </w:r>
    </w:p>
    <w:p w14:paraId="4466EACE" w14:textId="1551EAB4" w:rsidR="00946BC0" w:rsidRDefault="00946BC0" w:rsidP="00946BC0">
      <w:pPr>
        <w:pStyle w:val="NoSpacing"/>
        <w:ind w:left="2880" w:firstLine="720"/>
        <w:jc w:val="both"/>
        <w:rPr>
          <w:sz w:val="28"/>
          <w:szCs w:val="28"/>
          <w:lang w:val="fr-FR"/>
        </w:rPr>
      </w:pPr>
      <w:r w:rsidRPr="001411F9">
        <w:rPr>
          <w:sz w:val="28"/>
          <w:szCs w:val="28"/>
          <w:lang w:val="fr-FR"/>
        </w:rPr>
        <w:t xml:space="preserve">Linda Langan, </w:t>
      </w:r>
      <w:hyperlink r:id="rId9" w:history="1">
        <w:r w:rsidR="0040259E" w:rsidRPr="005D1881">
          <w:rPr>
            <w:rStyle w:val="Hyperlink"/>
            <w:sz w:val="28"/>
            <w:szCs w:val="28"/>
            <w:lang w:val="fr-FR"/>
          </w:rPr>
          <w:t>llangan@hshousing.org</w:t>
        </w:r>
      </w:hyperlink>
      <w:r w:rsidR="0040259E">
        <w:rPr>
          <w:sz w:val="28"/>
          <w:szCs w:val="28"/>
          <w:lang w:val="fr-FR"/>
        </w:rPr>
        <w:t xml:space="preserve">, </w:t>
      </w:r>
      <w:r w:rsidRPr="001411F9">
        <w:rPr>
          <w:sz w:val="28"/>
          <w:szCs w:val="28"/>
          <w:lang w:val="fr-FR"/>
        </w:rPr>
        <w:t>501-624-4420</w:t>
      </w:r>
      <w:r w:rsidR="0040259E">
        <w:rPr>
          <w:sz w:val="28"/>
          <w:szCs w:val="28"/>
          <w:lang w:val="fr-FR"/>
        </w:rPr>
        <w:t xml:space="preserve"> ext 109</w:t>
      </w:r>
    </w:p>
    <w:p w14:paraId="2A8B3CCE" w14:textId="77777777" w:rsidR="0040259E" w:rsidRPr="001411F9" w:rsidRDefault="0040259E" w:rsidP="00946BC0">
      <w:pPr>
        <w:pStyle w:val="NoSpacing"/>
        <w:ind w:left="2880" w:firstLine="720"/>
        <w:jc w:val="both"/>
        <w:rPr>
          <w:sz w:val="28"/>
          <w:szCs w:val="28"/>
          <w:lang w:val="fr-FR"/>
        </w:rPr>
      </w:pPr>
    </w:p>
    <w:p w14:paraId="2B0C2BC5" w14:textId="0C4A3E4C" w:rsidR="00EE571B" w:rsidRPr="001646BA" w:rsidRDefault="00EE571B" w:rsidP="00946BC0">
      <w:pPr>
        <w:pStyle w:val="NoSpacing"/>
        <w:jc w:val="both"/>
        <w:rPr>
          <w:b/>
          <w:sz w:val="32"/>
          <w:szCs w:val="32"/>
          <w:u w:val="single"/>
        </w:rPr>
      </w:pPr>
      <w:r w:rsidRPr="001646BA">
        <w:rPr>
          <w:b/>
          <w:color w:val="FF0000"/>
          <w:sz w:val="32"/>
          <w:szCs w:val="32"/>
          <w:u w:val="single"/>
        </w:rPr>
        <w:t>INCOMPLETE APPLICATIONS WILL NOT BE CONSIDERED FOR THE SCHOLARSHIP</w:t>
      </w:r>
    </w:p>
    <w:p w14:paraId="0CF7FBDC" w14:textId="77777777" w:rsidR="00EE571B" w:rsidRDefault="00EE571B" w:rsidP="00EE571B">
      <w:pPr>
        <w:pStyle w:val="NoSpacing"/>
        <w:rPr>
          <w:b/>
          <w:sz w:val="24"/>
          <w:szCs w:val="24"/>
          <w:u w:val="single"/>
        </w:rPr>
      </w:pPr>
    </w:p>
    <w:p w14:paraId="4D9C043F" w14:textId="68C6C545" w:rsidR="00EE571B" w:rsidRDefault="00EE571B" w:rsidP="00EE571B">
      <w:pPr>
        <w:pStyle w:val="NoSpacing"/>
        <w:jc w:val="center"/>
        <w:rPr>
          <w:color w:val="FF0000"/>
          <w:sz w:val="32"/>
          <w:szCs w:val="32"/>
        </w:rPr>
      </w:pPr>
      <w:r w:rsidRPr="004B34D8">
        <w:rPr>
          <w:color w:val="FF0000"/>
          <w:sz w:val="32"/>
          <w:szCs w:val="32"/>
        </w:rPr>
        <w:t>All applications for the 20</w:t>
      </w:r>
      <w:r w:rsidR="00B80707">
        <w:rPr>
          <w:color w:val="FF0000"/>
          <w:sz w:val="32"/>
          <w:szCs w:val="32"/>
        </w:rPr>
        <w:t>2</w:t>
      </w:r>
      <w:r w:rsidR="0040259E">
        <w:rPr>
          <w:color w:val="FF0000"/>
          <w:sz w:val="32"/>
          <w:szCs w:val="32"/>
        </w:rPr>
        <w:t>4</w:t>
      </w:r>
      <w:r w:rsidRPr="004B34D8">
        <w:rPr>
          <w:color w:val="FF0000"/>
          <w:sz w:val="32"/>
          <w:szCs w:val="32"/>
        </w:rPr>
        <w:t xml:space="preserve"> Scholarship Program</w:t>
      </w:r>
    </w:p>
    <w:p w14:paraId="755BCCBC" w14:textId="51B95CAC" w:rsidR="00EE571B" w:rsidRPr="004B34D8" w:rsidRDefault="00EE571B" w:rsidP="00EE571B">
      <w:pPr>
        <w:pStyle w:val="NoSpacing"/>
        <w:jc w:val="center"/>
        <w:rPr>
          <w:b/>
          <w:color w:val="FF0000"/>
          <w:sz w:val="32"/>
          <w:szCs w:val="32"/>
        </w:rPr>
      </w:pPr>
      <w:r w:rsidRPr="004B34D8">
        <w:rPr>
          <w:color w:val="FF0000"/>
          <w:sz w:val="32"/>
          <w:szCs w:val="32"/>
        </w:rPr>
        <w:t xml:space="preserve"> </w:t>
      </w:r>
      <w:r w:rsidRPr="004B34D8">
        <w:rPr>
          <w:b/>
          <w:color w:val="FF0000"/>
          <w:sz w:val="32"/>
          <w:szCs w:val="32"/>
        </w:rPr>
        <w:t xml:space="preserve">MUST be postmarked or received by email no later than March </w:t>
      </w:r>
      <w:r w:rsidR="00B80707">
        <w:rPr>
          <w:b/>
          <w:color w:val="FF0000"/>
          <w:sz w:val="32"/>
          <w:szCs w:val="32"/>
        </w:rPr>
        <w:t>1</w:t>
      </w:r>
      <w:r w:rsidR="0040259E">
        <w:rPr>
          <w:b/>
          <w:color w:val="FF0000"/>
          <w:sz w:val="32"/>
          <w:szCs w:val="32"/>
        </w:rPr>
        <w:t>5</w:t>
      </w:r>
      <w:r w:rsidRPr="004B34D8">
        <w:rPr>
          <w:b/>
          <w:color w:val="FF0000"/>
          <w:sz w:val="32"/>
          <w:szCs w:val="32"/>
        </w:rPr>
        <w:t>, 20</w:t>
      </w:r>
      <w:r w:rsidR="000D4AC8">
        <w:rPr>
          <w:b/>
          <w:color w:val="FF0000"/>
          <w:sz w:val="32"/>
          <w:szCs w:val="32"/>
        </w:rPr>
        <w:t>2</w:t>
      </w:r>
      <w:r w:rsidR="0040259E">
        <w:rPr>
          <w:b/>
          <w:color w:val="FF0000"/>
          <w:sz w:val="32"/>
          <w:szCs w:val="32"/>
        </w:rPr>
        <w:t>4</w:t>
      </w:r>
      <w:r w:rsidRPr="004B34D8">
        <w:rPr>
          <w:b/>
          <w:color w:val="FF0000"/>
          <w:sz w:val="32"/>
          <w:szCs w:val="32"/>
        </w:rPr>
        <w:t>.</w:t>
      </w:r>
    </w:p>
    <w:p w14:paraId="5DCA3F0F" w14:textId="77777777" w:rsidR="00EE571B" w:rsidRPr="004B34D8" w:rsidRDefault="00EE571B" w:rsidP="00EE571B">
      <w:pPr>
        <w:pStyle w:val="NoSpacing"/>
        <w:jc w:val="center"/>
        <w:rPr>
          <w:color w:val="FF0000"/>
          <w:sz w:val="32"/>
          <w:szCs w:val="32"/>
        </w:rPr>
      </w:pPr>
    </w:p>
    <w:p w14:paraId="32E1F88B" w14:textId="77777777" w:rsidR="00EE571B" w:rsidRPr="004B34D8" w:rsidRDefault="00EE571B" w:rsidP="00EE571B">
      <w:pPr>
        <w:pStyle w:val="NoSpacing"/>
        <w:jc w:val="center"/>
        <w:rPr>
          <w:b/>
          <w:sz w:val="32"/>
          <w:szCs w:val="32"/>
        </w:rPr>
      </w:pPr>
      <w:r w:rsidRPr="004B34D8">
        <w:rPr>
          <w:color w:val="FF0000"/>
          <w:sz w:val="32"/>
          <w:szCs w:val="32"/>
        </w:rPr>
        <w:t>Applicants are allowing ARNAHRO the use of their photographs unless they state otherwise in writing.</w:t>
      </w:r>
    </w:p>
    <w:sectPr w:rsidR="00EE571B" w:rsidRPr="004B34D8" w:rsidSect="00B83451">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4F033" w14:textId="77777777" w:rsidR="003609CA" w:rsidRDefault="003609CA" w:rsidP="00B83451">
      <w:pPr>
        <w:spacing w:after="0" w:line="240" w:lineRule="auto"/>
      </w:pPr>
      <w:r>
        <w:separator/>
      </w:r>
    </w:p>
  </w:endnote>
  <w:endnote w:type="continuationSeparator" w:id="0">
    <w:p w14:paraId="24894B75" w14:textId="77777777" w:rsidR="003609CA" w:rsidRDefault="003609CA"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328B" w14:textId="77777777" w:rsidR="00117129" w:rsidRDefault="00117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E04D" w14:textId="77777777" w:rsidR="00117129" w:rsidRDefault="00117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68F58" w14:textId="77777777" w:rsidR="00117129" w:rsidRDefault="0011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E07DB" w14:textId="77777777" w:rsidR="003609CA" w:rsidRDefault="003609CA" w:rsidP="00B83451">
      <w:pPr>
        <w:spacing w:after="0" w:line="240" w:lineRule="auto"/>
      </w:pPr>
      <w:r>
        <w:separator/>
      </w:r>
    </w:p>
  </w:footnote>
  <w:footnote w:type="continuationSeparator" w:id="0">
    <w:p w14:paraId="0EFC9468" w14:textId="77777777" w:rsidR="003609CA" w:rsidRDefault="003609CA"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53CC1" w14:textId="77777777" w:rsidR="00117129" w:rsidRDefault="00117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082BD" w14:textId="5F007471" w:rsidR="00B83451" w:rsidRPr="00174326" w:rsidRDefault="00B83451" w:rsidP="00B83451">
    <w:pPr>
      <w:pStyle w:val="NoSpacing"/>
      <w:jc w:val="center"/>
      <w:rPr>
        <w:b/>
        <w:sz w:val="28"/>
        <w:szCs w:val="28"/>
      </w:rPr>
    </w:pPr>
    <w:r w:rsidRPr="00174326">
      <w:rPr>
        <w:b/>
        <w:sz w:val="28"/>
        <w:szCs w:val="28"/>
      </w:rPr>
      <w:t>20</w:t>
    </w:r>
    <w:r w:rsidR="00317FFB">
      <w:rPr>
        <w:b/>
        <w:sz w:val="28"/>
        <w:szCs w:val="28"/>
      </w:rPr>
      <w:t>2</w:t>
    </w:r>
    <w:r w:rsidR="00117129">
      <w:rPr>
        <w:b/>
        <w:sz w:val="28"/>
        <w:szCs w:val="28"/>
      </w:rPr>
      <w:t>4</w:t>
    </w:r>
    <w:r w:rsidRPr="00174326">
      <w:rPr>
        <w:b/>
        <w:sz w:val="28"/>
        <w:szCs w:val="28"/>
      </w:rPr>
      <w:t xml:space="preserve"> ARNAHRO </w:t>
    </w:r>
    <w:r w:rsidR="002915CE">
      <w:rPr>
        <w:b/>
        <w:sz w:val="28"/>
        <w:szCs w:val="28"/>
      </w:rPr>
      <w:t>BROMO WILSON</w:t>
    </w:r>
    <w:r w:rsidR="00CA5188">
      <w:rPr>
        <w:b/>
        <w:sz w:val="28"/>
        <w:szCs w:val="28"/>
      </w:rPr>
      <w:t xml:space="preserve"> MEMORIAL </w:t>
    </w:r>
    <w:r w:rsidR="002915CE">
      <w:rPr>
        <w:b/>
        <w:sz w:val="28"/>
        <w:szCs w:val="28"/>
      </w:rPr>
      <w:t>EMPLOYEE DEPENDENT</w:t>
    </w:r>
    <w:r w:rsidR="00CA5188">
      <w:rPr>
        <w:b/>
        <w:sz w:val="28"/>
        <w:szCs w:val="28"/>
      </w:rPr>
      <w:t xml:space="preserve"> YOUTH </w:t>
    </w:r>
    <w:r w:rsidRPr="00174326">
      <w:rPr>
        <w:b/>
        <w:sz w:val="28"/>
        <w:szCs w:val="28"/>
      </w:rPr>
      <w:t>SCHOLARSHIP</w:t>
    </w:r>
  </w:p>
  <w:p w14:paraId="5404E089" w14:textId="065562E3" w:rsidR="00B83451" w:rsidRDefault="00B83451" w:rsidP="00231133">
    <w:pPr>
      <w:pStyle w:val="NoSpacing"/>
      <w:jc w:val="center"/>
    </w:pPr>
    <w:r w:rsidRPr="00174326">
      <w:rPr>
        <w:b/>
        <w:i/>
        <w:sz w:val="20"/>
        <w:szCs w:val="20"/>
      </w:rPr>
      <w:t xml:space="preserve">CATEGORY </w:t>
    </w:r>
    <w:r w:rsidR="002915CE">
      <w:rPr>
        <w:b/>
        <w:i/>
        <w:sz w:val="20"/>
        <w:szCs w:val="20"/>
      </w:rPr>
      <w:t>2</w:t>
    </w:r>
    <w:r w:rsidRPr="00174326">
      <w:rPr>
        <w:b/>
        <w:sz w:val="20"/>
        <w:szCs w:val="20"/>
      </w:rPr>
      <w:t>-</w:t>
    </w:r>
    <w:r w:rsidR="002915CE" w:rsidRPr="002915CE">
      <w:rPr>
        <w:sz w:val="20"/>
        <w:szCs w:val="20"/>
      </w:rPr>
      <w:t>EMPLOYEE DEPENDENT</w:t>
    </w:r>
    <w:r w:rsidR="00BA6DA0">
      <w:rPr>
        <w:sz w:val="20"/>
        <w:szCs w:val="20"/>
      </w:rPr>
      <w:t xml:space="preserve"> </w:t>
    </w:r>
    <w:r w:rsidRPr="00174326">
      <w:rPr>
        <w:sz w:val="20"/>
        <w:szCs w:val="20"/>
      </w:rPr>
      <w:t>HIGH SCHOOL GRADUATING SENIOR APPLICATION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5BB3C" w14:textId="77777777" w:rsidR="00117129" w:rsidRDefault="00117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0C03"/>
    <w:multiLevelType w:val="hybridMultilevel"/>
    <w:tmpl w:val="CF6621DA"/>
    <w:lvl w:ilvl="0" w:tplc="127EDC12">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6612223">
    <w:abstractNumId w:val="2"/>
  </w:num>
  <w:num w:numId="2" w16cid:durableId="711272373">
    <w:abstractNumId w:val="4"/>
  </w:num>
  <w:num w:numId="3" w16cid:durableId="532689611">
    <w:abstractNumId w:val="1"/>
  </w:num>
  <w:num w:numId="4" w16cid:durableId="1965698403">
    <w:abstractNumId w:val="9"/>
  </w:num>
  <w:num w:numId="5" w16cid:durableId="1229539754">
    <w:abstractNumId w:val="3"/>
  </w:num>
  <w:num w:numId="6" w16cid:durableId="1928266629">
    <w:abstractNumId w:val="0"/>
  </w:num>
  <w:num w:numId="7" w16cid:durableId="888304561">
    <w:abstractNumId w:val="8"/>
  </w:num>
  <w:num w:numId="8" w16cid:durableId="1615792649">
    <w:abstractNumId w:val="6"/>
  </w:num>
  <w:num w:numId="9" w16cid:durableId="1948460436">
    <w:abstractNumId w:val="5"/>
  </w:num>
  <w:num w:numId="10" w16cid:durableId="710484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863AC"/>
    <w:rsid w:val="00086DE7"/>
    <w:rsid w:val="000C6CBA"/>
    <w:rsid w:val="000D4AC8"/>
    <w:rsid w:val="000E6842"/>
    <w:rsid w:val="000F442C"/>
    <w:rsid w:val="00117129"/>
    <w:rsid w:val="00123F57"/>
    <w:rsid w:val="001411F9"/>
    <w:rsid w:val="00150A87"/>
    <w:rsid w:val="00155748"/>
    <w:rsid w:val="0016235A"/>
    <w:rsid w:val="00163ED2"/>
    <w:rsid w:val="00174326"/>
    <w:rsid w:val="00196C64"/>
    <w:rsid w:val="001D1E16"/>
    <w:rsid w:val="00202FC9"/>
    <w:rsid w:val="002156D7"/>
    <w:rsid w:val="00231133"/>
    <w:rsid w:val="00233ACF"/>
    <w:rsid w:val="002427D0"/>
    <w:rsid w:val="002915CE"/>
    <w:rsid w:val="002971D0"/>
    <w:rsid w:val="002A45F5"/>
    <w:rsid w:val="002A775A"/>
    <w:rsid w:val="002B08B1"/>
    <w:rsid w:val="002D1673"/>
    <w:rsid w:val="002D746F"/>
    <w:rsid w:val="002E3874"/>
    <w:rsid w:val="002F49AA"/>
    <w:rsid w:val="003026FF"/>
    <w:rsid w:val="00317FFB"/>
    <w:rsid w:val="003609CA"/>
    <w:rsid w:val="00382BAC"/>
    <w:rsid w:val="003848F4"/>
    <w:rsid w:val="003B3AA9"/>
    <w:rsid w:val="0040259E"/>
    <w:rsid w:val="0041335C"/>
    <w:rsid w:val="004638DE"/>
    <w:rsid w:val="0047042F"/>
    <w:rsid w:val="004A3A92"/>
    <w:rsid w:val="004F593E"/>
    <w:rsid w:val="00511A79"/>
    <w:rsid w:val="00554EB8"/>
    <w:rsid w:val="005900C9"/>
    <w:rsid w:val="005A49F4"/>
    <w:rsid w:val="005E0676"/>
    <w:rsid w:val="005E578B"/>
    <w:rsid w:val="005F5BAE"/>
    <w:rsid w:val="0065389D"/>
    <w:rsid w:val="0068530B"/>
    <w:rsid w:val="00695133"/>
    <w:rsid w:val="006D3E42"/>
    <w:rsid w:val="006E40A8"/>
    <w:rsid w:val="00737DC2"/>
    <w:rsid w:val="0074205C"/>
    <w:rsid w:val="00751218"/>
    <w:rsid w:val="00763AFF"/>
    <w:rsid w:val="00781D6D"/>
    <w:rsid w:val="007A443B"/>
    <w:rsid w:val="007C0445"/>
    <w:rsid w:val="007D690C"/>
    <w:rsid w:val="007F17D3"/>
    <w:rsid w:val="007F233E"/>
    <w:rsid w:val="007F62EE"/>
    <w:rsid w:val="007F6670"/>
    <w:rsid w:val="008476D1"/>
    <w:rsid w:val="00860878"/>
    <w:rsid w:val="008702E6"/>
    <w:rsid w:val="00871B3E"/>
    <w:rsid w:val="008B26F3"/>
    <w:rsid w:val="008F2A53"/>
    <w:rsid w:val="00902C0A"/>
    <w:rsid w:val="00903AA9"/>
    <w:rsid w:val="00937E97"/>
    <w:rsid w:val="0094585D"/>
    <w:rsid w:val="00946BC0"/>
    <w:rsid w:val="00961798"/>
    <w:rsid w:val="00A03595"/>
    <w:rsid w:val="00A31B55"/>
    <w:rsid w:val="00A36C38"/>
    <w:rsid w:val="00A55736"/>
    <w:rsid w:val="00AA2683"/>
    <w:rsid w:val="00B433C7"/>
    <w:rsid w:val="00B73A42"/>
    <w:rsid w:val="00B80707"/>
    <w:rsid w:val="00B81667"/>
    <w:rsid w:val="00B83451"/>
    <w:rsid w:val="00BA0FB1"/>
    <w:rsid w:val="00BA6DA0"/>
    <w:rsid w:val="00C2591C"/>
    <w:rsid w:val="00C45AFC"/>
    <w:rsid w:val="00C53D0F"/>
    <w:rsid w:val="00C54971"/>
    <w:rsid w:val="00C65753"/>
    <w:rsid w:val="00C779BC"/>
    <w:rsid w:val="00C95C0F"/>
    <w:rsid w:val="00CA5188"/>
    <w:rsid w:val="00CC5E54"/>
    <w:rsid w:val="00DB198A"/>
    <w:rsid w:val="00DF0B7F"/>
    <w:rsid w:val="00E07BCE"/>
    <w:rsid w:val="00E115DB"/>
    <w:rsid w:val="00E63531"/>
    <w:rsid w:val="00E91624"/>
    <w:rsid w:val="00EA2A60"/>
    <w:rsid w:val="00EC5D6D"/>
    <w:rsid w:val="00EE571B"/>
    <w:rsid w:val="00EF41F2"/>
    <w:rsid w:val="00EF4A2C"/>
    <w:rsid w:val="00F15E95"/>
    <w:rsid w:val="00F16E1B"/>
    <w:rsid w:val="00F21F16"/>
    <w:rsid w:val="00F6434D"/>
    <w:rsid w:val="00FB10C2"/>
    <w:rsid w:val="00FB4E27"/>
    <w:rsid w:val="00FB577A"/>
    <w:rsid w:val="00FC38D3"/>
    <w:rsid w:val="00FE3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BBCCA"/>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paragraph" w:styleId="ListParagraph">
    <w:name w:val="List Paragraph"/>
    <w:basedOn w:val="Normal"/>
    <w:uiPriority w:val="34"/>
    <w:qFormat/>
    <w:rsid w:val="00EE571B"/>
    <w:pPr>
      <w:ind w:left="720"/>
      <w:contextualSpacing/>
    </w:pPr>
  </w:style>
  <w:style w:type="paragraph" w:customStyle="1" w:styleId="Default">
    <w:name w:val="Default"/>
    <w:rsid w:val="00E115DB"/>
    <w:pPr>
      <w:widowControl w:val="0"/>
      <w:autoSpaceDE w:val="0"/>
      <w:autoSpaceDN w:val="0"/>
      <w:adjustRightInd w:val="0"/>
      <w:spacing w:after="0" w:line="240" w:lineRule="auto"/>
    </w:pPr>
    <w:rPr>
      <w:rFonts w:ascii="Arial" w:eastAsia="Calibri" w:hAnsi="Arial" w:cs="Arial"/>
      <w:color w:val="000000"/>
      <w:sz w:val="24"/>
      <w:szCs w:val="24"/>
    </w:rPr>
  </w:style>
  <w:style w:type="character" w:customStyle="1" w:styleId="apple-converted-space">
    <w:name w:val="apple-converted-space"/>
    <w:rsid w:val="00BA0FB1"/>
  </w:style>
  <w:style w:type="paragraph" w:customStyle="1" w:styleId="yiv7261838972msonormal">
    <w:name w:val="yiv7261838972msonormal"/>
    <w:basedOn w:val="Normal"/>
    <w:rsid w:val="00BA0FB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02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17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langan@hshousing.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langan@hshousing.org"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C3E80-0F94-4241-9C8B-F2AD7EA92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0</TotalTime>
  <Pages>5</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Judy</dc:creator>
  <cp:lastModifiedBy>Linda Langan</cp:lastModifiedBy>
  <cp:revision>3</cp:revision>
  <cp:lastPrinted>2019-02-04T18:22:00Z</cp:lastPrinted>
  <dcterms:created xsi:type="dcterms:W3CDTF">2024-01-03T21:28:00Z</dcterms:created>
  <dcterms:modified xsi:type="dcterms:W3CDTF">2024-01-03T22:28:00Z</dcterms:modified>
</cp:coreProperties>
</file>