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37701" w14:textId="57C4A029" w:rsidR="00FC38D3" w:rsidRPr="004B34D8" w:rsidRDefault="00FC38D3" w:rsidP="00FC38D3">
      <w:pPr>
        <w:pStyle w:val="NoSpacing"/>
        <w:jc w:val="center"/>
        <w:rPr>
          <w:color w:val="FF0000"/>
          <w:sz w:val="32"/>
          <w:szCs w:val="32"/>
          <w:u w:val="single"/>
        </w:rPr>
      </w:pPr>
      <w:r w:rsidRPr="004B34D8">
        <w:rPr>
          <w:color w:val="FF0000"/>
          <w:sz w:val="32"/>
          <w:szCs w:val="32"/>
          <w:u w:val="single"/>
        </w:rPr>
        <w:t xml:space="preserve">Application Deadline:  March </w:t>
      </w:r>
      <w:r w:rsidR="00EB69FA">
        <w:rPr>
          <w:color w:val="FF0000"/>
          <w:sz w:val="32"/>
          <w:szCs w:val="32"/>
          <w:u w:val="single"/>
        </w:rPr>
        <w:t>1</w:t>
      </w:r>
      <w:r w:rsidR="001B1D27">
        <w:rPr>
          <w:color w:val="FF0000"/>
          <w:sz w:val="32"/>
          <w:szCs w:val="32"/>
          <w:u w:val="single"/>
        </w:rPr>
        <w:t>5</w:t>
      </w:r>
      <w:r w:rsidRPr="004B34D8">
        <w:rPr>
          <w:color w:val="FF0000"/>
          <w:sz w:val="32"/>
          <w:szCs w:val="32"/>
          <w:u w:val="single"/>
        </w:rPr>
        <w:t>, 20</w:t>
      </w:r>
      <w:r w:rsidR="00AC7988">
        <w:rPr>
          <w:color w:val="FF0000"/>
          <w:sz w:val="32"/>
          <w:szCs w:val="32"/>
          <w:u w:val="single"/>
        </w:rPr>
        <w:t>2</w:t>
      </w:r>
      <w:r w:rsidR="001B1D27">
        <w:rPr>
          <w:color w:val="FF0000"/>
          <w:sz w:val="32"/>
          <w:szCs w:val="32"/>
          <w:u w:val="single"/>
        </w:rPr>
        <w:t>4</w:t>
      </w:r>
    </w:p>
    <w:p w14:paraId="37B8D823" w14:textId="57BA160D" w:rsidR="004B34D8" w:rsidRPr="004B34D8" w:rsidRDefault="004B34D8" w:rsidP="00FC38D3">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3E69501C" w14:textId="77777777" w:rsidR="00FC38D3" w:rsidRPr="00FC38D3" w:rsidRDefault="00FC38D3" w:rsidP="00FC38D3">
      <w:pPr>
        <w:pStyle w:val="NoSpacing"/>
        <w:jc w:val="center"/>
        <w:rPr>
          <w:color w:val="FF0000"/>
          <w:sz w:val="16"/>
          <w:szCs w:val="16"/>
          <w:u w:val="single"/>
        </w:rPr>
      </w:pPr>
    </w:p>
    <w:p w14:paraId="0A9447DA" w14:textId="0BA9E295" w:rsidR="001B1D27" w:rsidRPr="00BA6DA0" w:rsidRDefault="001B1D27" w:rsidP="001B1D27">
      <w:pPr>
        <w:pStyle w:val="NoSpacing"/>
        <w:jc w:val="center"/>
        <w:rPr>
          <w:sz w:val="28"/>
          <w:szCs w:val="28"/>
          <w:u w:val="single"/>
        </w:rPr>
      </w:pPr>
      <w:r w:rsidRPr="00BA6DA0">
        <w:rPr>
          <w:sz w:val="28"/>
          <w:szCs w:val="28"/>
          <w:u w:val="single"/>
        </w:rPr>
        <w:t xml:space="preserve">Scholarships will be awarded on April </w:t>
      </w:r>
      <w:r>
        <w:rPr>
          <w:sz w:val="28"/>
          <w:szCs w:val="28"/>
          <w:u w:val="single"/>
        </w:rPr>
        <w:t>1</w:t>
      </w:r>
      <w:r w:rsidR="008936CC">
        <w:rPr>
          <w:sz w:val="28"/>
          <w:szCs w:val="28"/>
          <w:u w:val="single"/>
        </w:rPr>
        <w:t>8</w:t>
      </w:r>
      <w:r>
        <w:rPr>
          <w:sz w:val="28"/>
          <w:szCs w:val="28"/>
          <w:u w:val="single"/>
        </w:rPr>
        <w:t xml:space="preserve">, </w:t>
      </w:r>
      <w:r w:rsidRPr="00BA6DA0">
        <w:rPr>
          <w:sz w:val="28"/>
          <w:szCs w:val="28"/>
          <w:u w:val="single"/>
        </w:rPr>
        <w:t>20</w:t>
      </w:r>
      <w:r>
        <w:rPr>
          <w:sz w:val="28"/>
          <w:szCs w:val="28"/>
          <w:u w:val="single"/>
        </w:rPr>
        <w:t>2</w:t>
      </w:r>
      <w:r>
        <w:rPr>
          <w:sz w:val="28"/>
          <w:szCs w:val="28"/>
          <w:u w:val="single"/>
        </w:rPr>
        <w:t>4</w:t>
      </w:r>
      <w:r>
        <w:rPr>
          <w:sz w:val="28"/>
          <w:szCs w:val="28"/>
          <w:u w:val="single"/>
        </w:rPr>
        <w:t>,</w:t>
      </w:r>
      <w:r w:rsidRPr="00BA6DA0">
        <w:rPr>
          <w:sz w:val="28"/>
          <w:szCs w:val="28"/>
          <w:u w:val="single"/>
        </w:rPr>
        <w:t xml:space="preserve"> at the Arkansas NAHRO Luncheon to be held at the Wyndham Riverfront Hotel in N. Little Rock.</w:t>
      </w:r>
    </w:p>
    <w:p w14:paraId="75951F54" w14:textId="77777777" w:rsidR="001B1D27" w:rsidRDefault="001B1D27" w:rsidP="001B1D27">
      <w:pPr>
        <w:pStyle w:val="NoSpacing"/>
        <w:rPr>
          <w:b/>
          <w:i/>
          <w:sz w:val="24"/>
          <w:szCs w:val="24"/>
        </w:rPr>
      </w:pPr>
      <w:bookmarkStart w:id="0" w:name="_Hlk1082873"/>
      <w:r>
        <w:rPr>
          <w:b/>
          <w:i/>
          <w:sz w:val="24"/>
          <w:szCs w:val="24"/>
        </w:rPr>
        <w:t xml:space="preserve">Arkansas NAHRO Scholarship Program provides Scholarship opportunities to families that reside in, work with, or who otherwise receive housing benefits from one of the member agencies. Arkansas NAHRO awards scholarships annually.  </w:t>
      </w:r>
    </w:p>
    <w:bookmarkEnd w:id="0"/>
    <w:p w14:paraId="18836C31" w14:textId="77777777" w:rsidR="00257B8C" w:rsidRPr="00471F1D" w:rsidRDefault="00257B8C" w:rsidP="007A443B">
      <w:pPr>
        <w:pStyle w:val="NoSpacing"/>
        <w:rPr>
          <w:b/>
          <w:sz w:val="16"/>
          <w:szCs w:val="16"/>
          <w:u w:val="single"/>
        </w:rPr>
      </w:pPr>
    </w:p>
    <w:p w14:paraId="38F7F64B" w14:textId="77777777" w:rsidR="001B1D27" w:rsidRDefault="00150A87" w:rsidP="007A443B">
      <w:pPr>
        <w:pStyle w:val="NoSpacing"/>
        <w:rPr>
          <w:sz w:val="24"/>
          <w:szCs w:val="24"/>
        </w:rPr>
      </w:pPr>
      <w:r>
        <w:rPr>
          <w:b/>
          <w:sz w:val="28"/>
          <w:szCs w:val="28"/>
          <w:u w:val="single"/>
        </w:rPr>
        <w:t xml:space="preserve">Category </w:t>
      </w:r>
      <w:r w:rsidR="001E4DF2">
        <w:rPr>
          <w:b/>
          <w:sz w:val="28"/>
          <w:szCs w:val="28"/>
          <w:u w:val="single"/>
        </w:rPr>
        <w:t>3</w:t>
      </w:r>
      <w:r>
        <w:rPr>
          <w:b/>
          <w:sz w:val="28"/>
          <w:szCs w:val="28"/>
          <w:u w:val="single"/>
        </w:rPr>
        <w:t>-</w:t>
      </w:r>
      <w:r w:rsidR="001E4DF2">
        <w:rPr>
          <w:b/>
          <w:sz w:val="28"/>
          <w:szCs w:val="28"/>
          <w:u w:val="single"/>
        </w:rPr>
        <w:t>Head of Household</w:t>
      </w:r>
      <w:r>
        <w:rPr>
          <w:b/>
          <w:sz w:val="28"/>
          <w:szCs w:val="28"/>
          <w:u w:val="single"/>
        </w:rPr>
        <w:t>-Resident or participant:</w:t>
      </w:r>
      <w:r>
        <w:rPr>
          <w:sz w:val="24"/>
          <w:szCs w:val="24"/>
        </w:rPr>
        <w:t xml:space="preserve">  Scholarship</w:t>
      </w:r>
      <w:r w:rsidR="00FC38D3">
        <w:rPr>
          <w:sz w:val="24"/>
          <w:szCs w:val="24"/>
        </w:rPr>
        <w:t>s are</w:t>
      </w:r>
      <w:r>
        <w:rPr>
          <w:sz w:val="24"/>
          <w:szCs w:val="24"/>
        </w:rPr>
        <w:t xml:space="preserve"> </w:t>
      </w:r>
      <w:r w:rsidR="006E40A8">
        <w:rPr>
          <w:sz w:val="24"/>
          <w:szCs w:val="24"/>
        </w:rPr>
        <w:t>available to</w:t>
      </w:r>
      <w:r>
        <w:rPr>
          <w:sz w:val="24"/>
          <w:szCs w:val="24"/>
        </w:rPr>
        <w:t xml:space="preserve"> </w:t>
      </w:r>
      <w:r w:rsidR="001E4DF2">
        <w:rPr>
          <w:sz w:val="24"/>
          <w:szCs w:val="24"/>
        </w:rPr>
        <w:t xml:space="preserve">provide supplemental financial assistance to enable the </w:t>
      </w:r>
      <w:r w:rsidR="00C677BE">
        <w:rPr>
          <w:sz w:val="24"/>
          <w:szCs w:val="24"/>
        </w:rPr>
        <w:t>low-income</w:t>
      </w:r>
      <w:r w:rsidR="001E4DF2">
        <w:rPr>
          <w:sz w:val="24"/>
          <w:szCs w:val="24"/>
        </w:rPr>
        <w:t xml:space="preserve"> single parent who is pursuing a course of instruction in an institution</w:t>
      </w:r>
      <w:r w:rsidR="00C677BE">
        <w:rPr>
          <w:sz w:val="24"/>
          <w:szCs w:val="24"/>
        </w:rPr>
        <w:t xml:space="preserve"> of higher learning to complete their studies and achieve economic self-sufficiency and </w:t>
      </w:r>
      <w:r w:rsidR="001E4DF2">
        <w:rPr>
          <w:sz w:val="24"/>
          <w:szCs w:val="24"/>
        </w:rPr>
        <w:t>wh</w:t>
      </w:r>
      <w:r w:rsidR="00FC38D3">
        <w:rPr>
          <w:sz w:val="24"/>
          <w:szCs w:val="24"/>
        </w:rPr>
        <w:t xml:space="preserve">o </w:t>
      </w:r>
      <w:r w:rsidR="00FC38D3" w:rsidRPr="008702E6">
        <w:rPr>
          <w:sz w:val="24"/>
          <w:szCs w:val="24"/>
        </w:rPr>
        <w:t xml:space="preserve">are public housing residents or participants in rental assistance programs </w:t>
      </w:r>
      <w:r w:rsidRPr="008702E6">
        <w:rPr>
          <w:sz w:val="24"/>
          <w:szCs w:val="24"/>
        </w:rPr>
        <w:t>and receive direct housing benefits from one of the member agencies</w:t>
      </w:r>
      <w:r>
        <w:rPr>
          <w:sz w:val="24"/>
          <w:szCs w:val="24"/>
        </w:rPr>
        <w:t xml:space="preserve"> of ARNAHRO. </w:t>
      </w:r>
      <w:r w:rsidR="002971D0">
        <w:rPr>
          <w:sz w:val="24"/>
          <w:szCs w:val="24"/>
        </w:rPr>
        <w:t xml:space="preserve">The Scholarship will be paid directly to the </w:t>
      </w:r>
      <w:r w:rsidR="001B1D27">
        <w:rPr>
          <w:sz w:val="24"/>
          <w:szCs w:val="24"/>
        </w:rPr>
        <w:t>school</w:t>
      </w:r>
      <w:r w:rsidR="002971D0">
        <w:rPr>
          <w:sz w:val="24"/>
          <w:szCs w:val="24"/>
        </w:rPr>
        <w:t xml:space="preserve"> after confirmation of enrollment in a college, university, or vocational school is received by ARNAHRO within eighteen (18) months of award of the scholarship. </w:t>
      </w:r>
    </w:p>
    <w:p w14:paraId="04DA481B" w14:textId="42D32324" w:rsidR="007A443B" w:rsidRDefault="002971D0" w:rsidP="007A443B">
      <w:pPr>
        <w:pStyle w:val="NoSpacing"/>
        <w:rPr>
          <w:sz w:val="24"/>
          <w:szCs w:val="24"/>
        </w:rPr>
      </w:pPr>
      <w:r>
        <w:rPr>
          <w:sz w:val="24"/>
          <w:szCs w:val="24"/>
        </w:rPr>
        <w:t xml:space="preserve"> </w:t>
      </w:r>
    </w:p>
    <w:p w14:paraId="1448744D" w14:textId="4A65EA1C" w:rsidR="00283682" w:rsidRPr="0013521B" w:rsidRDefault="0013521B" w:rsidP="0013521B">
      <w:pPr>
        <w:pStyle w:val="NoSpacing"/>
        <w:rPr>
          <w:sz w:val="24"/>
          <w:szCs w:val="24"/>
        </w:rPr>
      </w:pPr>
      <w:r w:rsidRPr="0013521B">
        <w:rPr>
          <w:b/>
          <w:sz w:val="24"/>
          <w:szCs w:val="24"/>
          <w:u w:val="single"/>
        </w:rPr>
        <w:t>Definitions:</w:t>
      </w:r>
      <w:r w:rsidRPr="0013521B">
        <w:rPr>
          <w:sz w:val="24"/>
          <w:szCs w:val="24"/>
        </w:rPr>
        <w:t xml:space="preserve">  A </w:t>
      </w:r>
      <w:r w:rsidR="00C677BE">
        <w:rPr>
          <w:sz w:val="24"/>
          <w:szCs w:val="24"/>
        </w:rPr>
        <w:t>Head of Household</w:t>
      </w:r>
      <w:r w:rsidRPr="0013521B">
        <w:rPr>
          <w:sz w:val="24"/>
          <w:szCs w:val="24"/>
        </w:rPr>
        <w:t xml:space="preserve"> resident (Category</w:t>
      </w:r>
      <w:r w:rsidR="00C677BE">
        <w:rPr>
          <w:sz w:val="24"/>
          <w:szCs w:val="24"/>
        </w:rPr>
        <w:t xml:space="preserve"> 3</w:t>
      </w:r>
      <w:r w:rsidRPr="0013521B">
        <w:rPr>
          <w:sz w:val="24"/>
          <w:szCs w:val="24"/>
        </w:rPr>
        <w:t xml:space="preserve">) </w:t>
      </w:r>
      <w:r w:rsidR="00C677BE">
        <w:rPr>
          <w:sz w:val="24"/>
          <w:szCs w:val="24"/>
        </w:rPr>
        <w:t xml:space="preserve">applicant </w:t>
      </w:r>
      <w:r w:rsidRPr="0013521B">
        <w:rPr>
          <w:sz w:val="24"/>
          <w:szCs w:val="24"/>
        </w:rPr>
        <w:t xml:space="preserve">is </w:t>
      </w:r>
      <w:r w:rsidR="00C677BE">
        <w:rPr>
          <w:sz w:val="24"/>
          <w:szCs w:val="24"/>
        </w:rPr>
        <w:t xml:space="preserve">the </w:t>
      </w:r>
      <w:r w:rsidR="001B1D27">
        <w:rPr>
          <w:sz w:val="24"/>
          <w:szCs w:val="24"/>
        </w:rPr>
        <w:t>h</w:t>
      </w:r>
      <w:r w:rsidR="00C677BE">
        <w:rPr>
          <w:sz w:val="24"/>
          <w:szCs w:val="24"/>
        </w:rPr>
        <w:t>ead</w:t>
      </w:r>
      <w:r w:rsidRPr="0013521B">
        <w:rPr>
          <w:sz w:val="24"/>
          <w:szCs w:val="24"/>
        </w:rPr>
        <w:t xml:space="preserve"> of </w:t>
      </w:r>
      <w:r w:rsidR="00C677BE">
        <w:rPr>
          <w:sz w:val="24"/>
          <w:szCs w:val="24"/>
        </w:rPr>
        <w:t xml:space="preserve">a resident family </w:t>
      </w:r>
      <w:r w:rsidRPr="0013521B">
        <w:rPr>
          <w:sz w:val="24"/>
          <w:szCs w:val="24"/>
        </w:rPr>
        <w:t>who</w:t>
      </w:r>
      <w:r w:rsidR="00C677BE">
        <w:rPr>
          <w:sz w:val="24"/>
          <w:szCs w:val="24"/>
        </w:rPr>
        <w:t xml:space="preserve"> </w:t>
      </w:r>
      <w:r w:rsidRPr="0013521B">
        <w:rPr>
          <w:sz w:val="24"/>
          <w:szCs w:val="24"/>
        </w:rPr>
        <w:t xml:space="preserve">resides in or has received direct housing benefits from </w:t>
      </w:r>
      <w:r w:rsidR="00C677BE">
        <w:rPr>
          <w:sz w:val="24"/>
          <w:szCs w:val="24"/>
        </w:rPr>
        <w:t>a</w:t>
      </w:r>
      <w:r w:rsidRPr="0013521B">
        <w:rPr>
          <w:sz w:val="24"/>
          <w:szCs w:val="24"/>
        </w:rPr>
        <w:t xml:space="preserve"> member agency</w:t>
      </w:r>
      <w:r w:rsidR="00C677BE">
        <w:rPr>
          <w:sz w:val="24"/>
          <w:szCs w:val="24"/>
        </w:rPr>
        <w:t xml:space="preserve"> in good standing with ARNAHRO</w:t>
      </w:r>
      <w:r w:rsidR="001B1D27">
        <w:rPr>
          <w:sz w:val="24"/>
          <w:szCs w:val="24"/>
        </w:rPr>
        <w:t>.</w:t>
      </w:r>
      <w:r w:rsidR="00283682">
        <w:rPr>
          <w:sz w:val="24"/>
          <w:szCs w:val="24"/>
        </w:rPr>
        <w:t xml:space="preserve"> </w:t>
      </w:r>
    </w:p>
    <w:p w14:paraId="19D57B6B" w14:textId="77777777" w:rsidR="007A443B" w:rsidRPr="00471F1D" w:rsidRDefault="007A443B" w:rsidP="00150A87">
      <w:pPr>
        <w:pStyle w:val="NoSpacing"/>
        <w:rPr>
          <w:sz w:val="16"/>
          <w:szCs w:val="16"/>
        </w:rPr>
      </w:pPr>
    </w:p>
    <w:p w14:paraId="2DEC8A38" w14:textId="77777777" w:rsidR="007F233E" w:rsidRDefault="007F233E" w:rsidP="00150A87">
      <w:pPr>
        <w:pStyle w:val="NoSpacing"/>
        <w:rPr>
          <w:sz w:val="24"/>
          <w:szCs w:val="24"/>
        </w:rPr>
      </w:pPr>
      <w:r>
        <w:rPr>
          <w:b/>
          <w:sz w:val="28"/>
          <w:szCs w:val="28"/>
          <w:u w:val="single"/>
        </w:rPr>
        <w:t>Eligibility Requirements</w:t>
      </w:r>
      <w:r w:rsidR="007A443B" w:rsidRPr="007A443B">
        <w:rPr>
          <w:sz w:val="24"/>
          <w:szCs w:val="24"/>
        </w:rPr>
        <w:t xml:space="preserve"> </w:t>
      </w:r>
    </w:p>
    <w:p w14:paraId="3B2DDE70" w14:textId="77777777" w:rsidR="000D2DC0" w:rsidRDefault="000D2DC0" w:rsidP="00150A87">
      <w:pPr>
        <w:pStyle w:val="NoSpacing"/>
        <w:rPr>
          <w:b/>
          <w:sz w:val="28"/>
          <w:szCs w:val="28"/>
          <w:u w:val="single"/>
        </w:rPr>
      </w:pPr>
    </w:p>
    <w:p w14:paraId="667F51B8" w14:textId="04D4C991" w:rsidR="007F233E" w:rsidRDefault="001B1D27" w:rsidP="001B1D27">
      <w:pPr>
        <w:pStyle w:val="NoSpacing"/>
        <w:numPr>
          <w:ilvl w:val="0"/>
          <w:numId w:val="1"/>
        </w:numPr>
        <w:rPr>
          <w:sz w:val="24"/>
          <w:szCs w:val="24"/>
        </w:rPr>
      </w:pPr>
      <w:r>
        <w:rPr>
          <w:sz w:val="24"/>
          <w:szCs w:val="24"/>
        </w:rPr>
        <w:t>T</w:t>
      </w:r>
      <w:r w:rsidR="007F233E" w:rsidRPr="001B1D27">
        <w:rPr>
          <w:sz w:val="24"/>
          <w:szCs w:val="24"/>
        </w:rPr>
        <w:t xml:space="preserve">he applicant and </w:t>
      </w:r>
      <w:r w:rsidR="00382BAC" w:rsidRPr="001B1D27">
        <w:rPr>
          <w:sz w:val="24"/>
          <w:szCs w:val="24"/>
        </w:rPr>
        <w:t>his/her</w:t>
      </w:r>
      <w:r w:rsidR="007F233E" w:rsidRPr="001B1D27">
        <w:rPr>
          <w:sz w:val="24"/>
          <w:szCs w:val="24"/>
        </w:rPr>
        <w:t xml:space="preserve"> family must reside or receive direct housing benefits and be in good standing through any housing program administered by any agency that is also a member in good standing with ARNAHRO.</w:t>
      </w:r>
    </w:p>
    <w:p w14:paraId="30958C9D" w14:textId="77777777" w:rsidR="000D2DC0" w:rsidRDefault="000D2DC0" w:rsidP="000D2DC0">
      <w:pPr>
        <w:pStyle w:val="NoSpacing"/>
        <w:ind w:left="720"/>
        <w:rPr>
          <w:sz w:val="24"/>
          <w:szCs w:val="24"/>
        </w:rPr>
      </w:pPr>
    </w:p>
    <w:p w14:paraId="00AB8090" w14:textId="6FE9468A" w:rsidR="000E3A32" w:rsidRDefault="000E3A32" w:rsidP="000D2DC0">
      <w:pPr>
        <w:pStyle w:val="NoSpacing"/>
        <w:numPr>
          <w:ilvl w:val="0"/>
          <w:numId w:val="1"/>
        </w:numPr>
        <w:rPr>
          <w:sz w:val="24"/>
          <w:szCs w:val="24"/>
        </w:rPr>
      </w:pPr>
      <w:r>
        <w:rPr>
          <w:sz w:val="24"/>
          <w:szCs w:val="24"/>
        </w:rPr>
        <w:t>H</w:t>
      </w:r>
      <w:r w:rsidR="000D2DC0">
        <w:rPr>
          <w:sz w:val="24"/>
          <w:szCs w:val="24"/>
        </w:rPr>
        <w:t>ead of Household</w:t>
      </w:r>
      <w:r>
        <w:rPr>
          <w:sz w:val="24"/>
          <w:szCs w:val="24"/>
        </w:rPr>
        <w:t xml:space="preserve"> </w:t>
      </w:r>
      <w:r w:rsidR="000D2DC0">
        <w:rPr>
          <w:sz w:val="24"/>
          <w:szCs w:val="24"/>
        </w:rPr>
        <w:t>students</w:t>
      </w:r>
      <w:r>
        <w:rPr>
          <w:sz w:val="24"/>
          <w:szCs w:val="24"/>
        </w:rPr>
        <w:t xml:space="preserve"> may attend school part time and can reapply after the completion of the funded scholarship year.</w:t>
      </w:r>
    </w:p>
    <w:p w14:paraId="442B8194" w14:textId="77777777" w:rsidR="000D2DC0" w:rsidRDefault="000D2DC0" w:rsidP="000D2DC0">
      <w:pPr>
        <w:pStyle w:val="NoSpacing"/>
        <w:ind w:left="720"/>
        <w:rPr>
          <w:sz w:val="24"/>
          <w:szCs w:val="24"/>
        </w:rPr>
      </w:pPr>
    </w:p>
    <w:p w14:paraId="54C297A5" w14:textId="77777777" w:rsidR="000D2DC0" w:rsidRDefault="000C69D3" w:rsidP="007F233E">
      <w:pPr>
        <w:pStyle w:val="NoSpacing"/>
        <w:numPr>
          <w:ilvl w:val="0"/>
          <w:numId w:val="1"/>
        </w:numPr>
        <w:rPr>
          <w:sz w:val="24"/>
          <w:szCs w:val="24"/>
        </w:rPr>
      </w:pPr>
      <w:r>
        <w:rPr>
          <w:sz w:val="24"/>
          <w:szCs w:val="24"/>
        </w:rPr>
        <w:t>Upon the distribution of scholarship funds, the applicant’s family must be residents of or receive direct housing benefits through any housing program administered by any agency who is a member in good standing of the ARNAHRO.</w:t>
      </w:r>
    </w:p>
    <w:p w14:paraId="3D6EF5B5" w14:textId="12E42094" w:rsidR="007F233E" w:rsidRDefault="000C69D3" w:rsidP="000D2DC0">
      <w:pPr>
        <w:pStyle w:val="NoSpacing"/>
        <w:ind w:left="720"/>
        <w:rPr>
          <w:sz w:val="24"/>
          <w:szCs w:val="24"/>
        </w:rPr>
      </w:pPr>
      <w:r>
        <w:rPr>
          <w:sz w:val="24"/>
          <w:szCs w:val="24"/>
        </w:rPr>
        <w:t xml:space="preserve"> </w:t>
      </w:r>
      <w:r w:rsidR="000E3A32">
        <w:rPr>
          <w:sz w:val="24"/>
          <w:szCs w:val="24"/>
        </w:rPr>
        <w:t xml:space="preserve"> </w:t>
      </w:r>
    </w:p>
    <w:p w14:paraId="05C41394" w14:textId="39DDC2C2" w:rsidR="006E40A8" w:rsidRPr="000D2DC0" w:rsidRDefault="0013521B" w:rsidP="000D2DC0">
      <w:pPr>
        <w:pStyle w:val="NoSpacing"/>
        <w:numPr>
          <w:ilvl w:val="0"/>
          <w:numId w:val="1"/>
        </w:numPr>
        <w:rPr>
          <w:b/>
          <w:i/>
          <w:sz w:val="24"/>
          <w:szCs w:val="24"/>
        </w:rPr>
      </w:pPr>
      <w:r w:rsidRPr="004B34D8">
        <w:rPr>
          <w:sz w:val="24"/>
          <w:szCs w:val="24"/>
        </w:rPr>
        <w:t>Applications submitted that are not in accordance with the instructions will not be considered for judging.</w:t>
      </w:r>
    </w:p>
    <w:p w14:paraId="0F6231B5" w14:textId="77777777" w:rsidR="000D2DC0" w:rsidRDefault="000D2DC0" w:rsidP="000D2DC0">
      <w:pPr>
        <w:pStyle w:val="NoSpacing"/>
        <w:rPr>
          <w:b/>
          <w:i/>
          <w:sz w:val="24"/>
          <w:szCs w:val="24"/>
        </w:rPr>
      </w:pPr>
    </w:p>
    <w:p w14:paraId="7CDB93C9" w14:textId="197C315B" w:rsidR="000D2DC0" w:rsidRDefault="000D2DC0" w:rsidP="000D2DC0">
      <w:pPr>
        <w:pStyle w:val="Default"/>
        <w:rPr>
          <w:sz w:val="22"/>
          <w:szCs w:val="22"/>
        </w:rPr>
      </w:pPr>
      <w:r>
        <w:rPr>
          <w:b/>
          <w:bCs/>
          <w:sz w:val="22"/>
          <w:szCs w:val="23"/>
          <w:u w:val="single"/>
        </w:rPr>
        <w:t>Certification:</w:t>
      </w:r>
      <w:r>
        <w:rPr>
          <w:b/>
          <w:bCs/>
          <w:sz w:val="22"/>
          <w:szCs w:val="22"/>
        </w:rPr>
        <w:t xml:space="preserve">  </w:t>
      </w:r>
      <w:r>
        <w:rPr>
          <w:sz w:val="22"/>
          <w:szCs w:val="22"/>
        </w:rPr>
        <w:t xml:space="preserve">The housing agency must certify that the applicant is a resident of the agency. The agency must also certify that it is a member in good standing of </w:t>
      </w:r>
      <w:r>
        <w:rPr>
          <w:sz w:val="22"/>
          <w:szCs w:val="22"/>
        </w:rPr>
        <w:t>Arkansas</w:t>
      </w:r>
      <w:r>
        <w:rPr>
          <w:sz w:val="22"/>
          <w:szCs w:val="22"/>
        </w:rPr>
        <w:t xml:space="preserve"> NAHRO. </w:t>
      </w:r>
    </w:p>
    <w:p w14:paraId="186ABB6A" w14:textId="77777777" w:rsidR="004B34D8" w:rsidRDefault="004B34D8" w:rsidP="004B34D8">
      <w:pPr>
        <w:pStyle w:val="NoSpacing"/>
        <w:rPr>
          <w:b/>
          <w:i/>
          <w:sz w:val="24"/>
          <w:szCs w:val="24"/>
        </w:rPr>
      </w:pPr>
    </w:p>
    <w:p w14:paraId="51EE284C" w14:textId="77777777" w:rsidR="000D2DC0" w:rsidRDefault="000D2DC0" w:rsidP="004B34D8">
      <w:pPr>
        <w:pStyle w:val="NoSpacing"/>
        <w:rPr>
          <w:b/>
          <w:i/>
          <w:sz w:val="24"/>
          <w:szCs w:val="24"/>
        </w:rPr>
      </w:pPr>
    </w:p>
    <w:p w14:paraId="4A9362D5" w14:textId="60A86F19" w:rsidR="004B34D8" w:rsidRDefault="004B34D8" w:rsidP="004B34D8">
      <w:pPr>
        <w:pStyle w:val="NoSpacing"/>
        <w:rPr>
          <w:b/>
          <w:i/>
          <w:sz w:val="24"/>
          <w:szCs w:val="24"/>
        </w:rPr>
      </w:pPr>
      <w:r>
        <w:rPr>
          <w:b/>
          <w:i/>
          <w:sz w:val="24"/>
          <w:szCs w:val="24"/>
        </w:rPr>
        <w:t xml:space="preserve">The program is </w:t>
      </w:r>
      <w:r w:rsidR="0091328B">
        <w:rPr>
          <w:b/>
          <w:i/>
          <w:sz w:val="24"/>
          <w:szCs w:val="24"/>
        </w:rPr>
        <w:t>competitive,</w:t>
      </w:r>
      <w:r>
        <w:rPr>
          <w:b/>
          <w:i/>
          <w:sz w:val="24"/>
          <w:szCs w:val="24"/>
        </w:rPr>
        <w:t xml:space="preserve"> and awards are based on academic achievement, extra-curricular activities, family need and community involvement.</w:t>
      </w:r>
    </w:p>
    <w:p w14:paraId="4E2FBF06" w14:textId="77777777" w:rsidR="00961798" w:rsidRDefault="00961798" w:rsidP="00961798">
      <w:pPr>
        <w:pStyle w:val="NoSpacing"/>
        <w:rPr>
          <w:color w:val="FF0000"/>
          <w:sz w:val="24"/>
          <w:szCs w:val="24"/>
        </w:rPr>
      </w:pPr>
    </w:p>
    <w:p w14:paraId="4B6BA713" w14:textId="77777777" w:rsidR="000D2DC0" w:rsidRDefault="000D2DC0" w:rsidP="00961798">
      <w:pPr>
        <w:pStyle w:val="NoSpacing"/>
        <w:rPr>
          <w:color w:val="FF0000"/>
          <w:sz w:val="24"/>
          <w:szCs w:val="24"/>
        </w:rPr>
      </w:pPr>
    </w:p>
    <w:p w14:paraId="10CC202C" w14:textId="77777777" w:rsidR="000D2DC0" w:rsidRDefault="000D2DC0" w:rsidP="00961798">
      <w:pPr>
        <w:pStyle w:val="NoSpacing"/>
        <w:rPr>
          <w:color w:val="FF0000"/>
          <w:sz w:val="24"/>
          <w:szCs w:val="24"/>
        </w:rPr>
      </w:pPr>
    </w:p>
    <w:p w14:paraId="10D4AECD" w14:textId="77777777" w:rsidR="000D2DC0" w:rsidRDefault="000D2DC0" w:rsidP="00961798">
      <w:pPr>
        <w:pStyle w:val="NoSpacing"/>
        <w:rPr>
          <w:color w:val="FF0000"/>
          <w:sz w:val="24"/>
          <w:szCs w:val="24"/>
        </w:rPr>
      </w:pPr>
    </w:p>
    <w:p w14:paraId="7D1D23FA" w14:textId="77777777" w:rsidR="000D2DC0" w:rsidRDefault="000D2DC0" w:rsidP="00961798">
      <w:pPr>
        <w:pStyle w:val="NoSpacing"/>
        <w:rPr>
          <w:color w:val="FF0000"/>
          <w:sz w:val="24"/>
          <w:szCs w:val="24"/>
        </w:rPr>
      </w:pPr>
    </w:p>
    <w:p w14:paraId="443E0453" w14:textId="77777777" w:rsidR="00471F1D" w:rsidRDefault="00471F1D" w:rsidP="00123F57">
      <w:pPr>
        <w:pStyle w:val="NoSpacing"/>
        <w:rPr>
          <w:b/>
          <w:sz w:val="24"/>
          <w:szCs w:val="24"/>
        </w:rPr>
      </w:pPr>
    </w:p>
    <w:p w14:paraId="34D52D1E" w14:textId="02974DC9"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Applicant Name__________________________________________ Phone (____</w:t>
      </w:r>
      <w:r w:rsidRPr="000D2DC0">
        <w:rPr>
          <w:rFonts w:ascii="Arial" w:eastAsia="Calibri" w:hAnsi="Arial" w:cs="Arial"/>
          <w:b/>
          <w:bCs/>
          <w:color w:val="000000"/>
          <w:sz w:val="23"/>
          <w:szCs w:val="23"/>
        </w:rPr>
        <w:t>_)</w:t>
      </w:r>
      <w:r>
        <w:rPr>
          <w:rFonts w:ascii="Arial" w:eastAsia="Calibri" w:hAnsi="Arial" w:cs="Arial"/>
          <w:b/>
          <w:bCs/>
          <w:color w:val="000000"/>
          <w:sz w:val="23"/>
          <w:szCs w:val="23"/>
        </w:rPr>
        <w:t xml:space="preserve"> </w:t>
      </w:r>
      <w:r w:rsidRPr="000D2DC0">
        <w:rPr>
          <w:rFonts w:ascii="Arial" w:eastAsia="Calibri" w:hAnsi="Arial" w:cs="Arial"/>
          <w:b/>
          <w:bCs/>
          <w:color w:val="000000"/>
          <w:sz w:val="23"/>
          <w:szCs w:val="23"/>
        </w:rPr>
        <w:t>_</w:t>
      </w:r>
      <w:r w:rsidRPr="000D2DC0">
        <w:rPr>
          <w:rFonts w:ascii="Arial" w:eastAsia="Calibri" w:hAnsi="Arial" w:cs="Arial"/>
          <w:b/>
          <w:bCs/>
          <w:color w:val="000000"/>
          <w:sz w:val="23"/>
          <w:szCs w:val="23"/>
        </w:rPr>
        <w:t xml:space="preserve">______________ </w:t>
      </w:r>
    </w:p>
    <w:p w14:paraId="7130A6DF"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727EA415"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Mailing Address______________________________________________________________________ </w:t>
      </w:r>
    </w:p>
    <w:p w14:paraId="7F69A93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138CCED7" w14:textId="0BA612D3"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City: ___________________________________________________</w:t>
      </w:r>
      <w:r w:rsidRPr="000D2DC0">
        <w:rPr>
          <w:rFonts w:ascii="Arial" w:eastAsia="Calibri" w:hAnsi="Arial" w:cs="Arial"/>
          <w:b/>
          <w:bCs/>
          <w:color w:val="000000"/>
          <w:sz w:val="23"/>
          <w:szCs w:val="23"/>
        </w:rPr>
        <w:t>State: _</w:t>
      </w:r>
      <w:r w:rsidRPr="000D2DC0">
        <w:rPr>
          <w:rFonts w:ascii="Arial" w:eastAsia="Calibri" w:hAnsi="Arial" w:cs="Arial"/>
          <w:b/>
          <w:bCs/>
          <w:color w:val="000000"/>
          <w:sz w:val="23"/>
          <w:szCs w:val="23"/>
        </w:rPr>
        <w:t xml:space="preserve">_______ Zip: ___________ </w:t>
      </w:r>
      <w:r w:rsidRPr="000D2DC0">
        <w:rPr>
          <w:rFonts w:ascii="Arial" w:eastAsia="Calibri" w:hAnsi="Arial" w:cs="Arial"/>
          <w:b/>
          <w:bCs/>
          <w:color w:val="000000"/>
          <w:sz w:val="23"/>
          <w:szCs w:val="23"/>
        </w:rPr>
        <w:br/>
      </w:r>
    </w:p>
    <w:p w14:paraId="1BE7C255"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Applicant Email_________________________________________________ Gender: M_____ F_____ </w:t>
      </w:r>
    </w:p>
    <w:p w14:paraId="2517018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7EA1AEC4" w14:textId="4F1C272C"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Name of Housing Agency and </w:t>
      </w:r>
      <w:r w:rsidRPr="000D2DC0">
        <w:rPr>
          <w:rFonts w:ascii="Arial" w:eastAsia="Calibri" w:hAnsi="Arial" w:cs="Arial"/>
          <w:b/>
          <w:bCs/>
          <w:color w:val="000000"/>
          <w:sz w:val="23"/>
          <w:szCs w:val="23"/>
        </w:rPr>
        <w:t>City: _</w:t>
      </w:r>
      <w:r w:rsidRPr="000D2DC0">
        <w:rPr>
          <w:rFonts w:ascii="Arial" w:eastAsia="Calibri" w:hAnsi="Arial" w:cs="Arial"/>
          <w:b/>
          <w:bCs/>
          <w:color w:val="000000"/>
          <w:sz w:val="23"/>
          <w:szCs w:val="23"/>
        </w:rPr>
        <w:t>_________________________________________</w:t>
      </w:r>
      <w:proofErr w:type="gramStart"/>
      <w:r w:rsidRPr="000D2DC0">
        <w:rPr>
          <w:rFonts w:ascii="Arial" w:eastAsia="Calibri" w:hAnsi="Arial" w:cs="Arial"/>
          <w:b/>
          <w:bCs/>
          <w:color w:val="000000"/>
          <w:sz w:val="23"/>
          <w:szCs w:val="23"/>
        </w:rPr>
        <w:t>_  Age</w:t>
      </w:r>
      <w:proofErr w:type="gramEnd"/>
      <w:r w:rsidRPr="000D2DC0">
        <w:rPr>
          <w:rFonts w:ascii="Arial" w:eastAsia="Calibri" w:hAnsi="Arial" w:cs="Arial"/>
          <w:b/>
          <w:bCs/>
          <w:color w:val="000000"/>
          <w:sz w:val="23"/>
          <w:szCs w:val="23"/>
        </w:rPr>
        <w:t>______</w:t>
      </w:r>
    </w:p>
    <w:p w14:paraId="1BBA8D8A" w14:textId="77777777"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 </w:t>
      </w:r>
    </w:p>
    <w:p w14:paraId="5ED4B62E" w14:textId="77777777" w:rsidR="000D2DC0" w:rsidRPr="000D2DC0" w:rsidRDefault="000D2DC0" w:rsidP="000D2DC0">
      <w:pPr>
        <w:pStyle w:val="Default"/>
        <w:rPr>
          <w:rFonts w:eastAsia="Calibri"/>
          <w:b/>
          <w:bCs/>
          <w:sz w:val="23"/>
          <w:szCs w:val="23"/>
        </w:rPr>
      </w:pPr>
      <w:r w:rsidRPr="000D2DC0">
        <w:rPr>
          <w:rFonts w:eastAsia="Calibri"/>
          <w:b/>
          <w:bCs/>
          <w:sz w:val="23"/>
          <w:szCs w:val="23"/>
        </w:rPr>
        <w:t>Marital Status: M____ D____ S____ Number of children at home &amp; ages: ______________________</w:t>
      </w:r>
    </w:p>
    <w:p w14:paraId="215DF4C1" w14:textId="77777777" w:rsidR="000D2DC0" w:rsidRPr="000D2DC0" w:rsidRDefault="000D2DC0" w:rsidP="000D2DC0">
      <w:pPr>
        <w:pStyle w:val="Default"/>
        <w:rPr>
          <w:rFonts w:eastAsia="Calibri"/>
          <w:b/>
          <w:bCs/>
          <w:sz w:val="23"/>
          <w:szCs w:val="23"/>
        </w:rPr>
      </w:pPr>
    </w:p>
    <w:p w14:paraId="2C835520"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Social Security #___________________________ Expected Graduation Date: __________________ </w:t>
      </w:r>
    </w:p>
    <w:p w14:paraId="45656B44" w14:textId="77777777" w:rsidR="000D2DC0" w:rsidRPr="000D2DC0" w:rsidRDefault="000D2DC0" w:rsidP="000D2DC0">
      <w:pPr>
        <w:pStyle w:val="Default"/>
        <w:rPr>
          <w:rFonts w:eastAsia="Calibri"/>
          <w:b/>
          <w:bCs/>
          <w:sz w:val="23"/>
          <w:szCs w:val="23"/>
        </w:rPr>
      </w:pPr>
      <w:r w:rsidRPr="000D2DC0">
        <w:rPr>
          <w:rFonts w:eastAsia="Calibri"/>
          <w:b/>
          <w:bCs/>
          <w:sz w:val="23"/>
          <w:szCs w:val="23"/>
        </w:rPr>
        <w:t xml:space="preserve"> </w:t>
      </w:r>
    </w:p>
    <w:p w14:paraId="5ED0E3D9" w14:textId="77777777" w:rsidR="000D2DC0" w:rsidRPr="000D2DC0" w:rsidRDefault="000D2DC0" w:rsidP="000D2DC0">
      <w:pPr>
        <w:pStyle w:val="Default"/>
        <w:rPr>
          <w:rFonts w:eastAsia="Calibri"/>
          <w:b/>
          <w:bCs/>
          <w:sz w:val="23"/>
          <w:szCs w:val="23"/>
        </w:rPr>
      </w:pPr>
      <w:r w:rsidRPr="000D2DC0">
        <w:rPr>
          <w:rFonts w:eastAsia="Calibri"/>
          <w:b/>
          <w:bCs/>
          <w:sz w:val="23"/>
          <w:szCs w:val="23"/>
        </w:rPr>
        <w:t>Currently in school? _______ If yes, what level ____________________________________________</w:t>
      </w:r>
    </w:p>
    <w:p w14:paraId="0EC1D500" w14:textId="77777777" w:rsidR="000D2DC0" w:rsidRPr="000D2DC0" w:rsidRDefault="000D2DC0" w:rsidP="000D2DC0">
      <w:pPr>
        <w:rPr>
          <w:rFonts w:ascii="Arial" w:eastAsia="Calibri" w:hAnsi="Arial" w:cs="Arial"/>
          <w:color w:val="000000"/>
          <w:sz w:val="23"/>
          <w:szCs w:val="23"/>
        </w:rPr>
      </w:pPr>
    </w:p>
    <w:p w14:paraId="3D151A5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Academic Major(s) will pursue, or are pursuing: ___________________________________________ </w:t>
      </w:r>
    </w:p>
    <w:p w14:paraId="6D9F93E7" w14:textId="77777777" w:rsidR="000D2DC0" w:rsidRPr="000D2DC0" w:rsidRDefault="000D2DC0" w:rsidP="000D2DC0">
      <w:pPr>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1DF9F623" w14:textId="77777777" w:rsidR="000D2DC0" w:rsidRPr="000D2DC0" w:rsidRDefault="000D2DC0" w:rsidP="000D2DC0">
      <w:pPr>
        <w:pStyle w:val="Default"/>
        <w:rPr>
          <w:rFonts w:eastAsia="Calibri"/>
          <w:b/>
          <w:bCs/>
          <w:color w:val="auto"/>
          <w:sz w:val="23"/>
          <w:szCs w:val="23"/>
        </w:rPr>
      </w:pPr>
      <w:r w:rsidRPr="000D2DC0">
        <w:rPr>
          <w:rFonts w:eastAsia="Calibri"/>
          <w:b/>
          <w:bCs/>
          <w:color w:val="auto"/>
          <w:sz w:val="23"/>
          <w:szCs w:val="23"/>
        </w:rPr>
        <w:t>College or Vocational School you plan to attend, or are attending: ___________________________</w:t>
      </w:r>
    </w:p>
    <w:p w14:paraId="196461E0" w14:textId="77777777" w:rsidR="000D2DC0" w:rsidRPr="000D2DC0" w:rsidRDefault="000D2DC0" w:rsidP="000D2DC0">
      <w:pPr>
        <w:pStyle w:val="Default"/>
        <w:rPr>
          <w:rFonts w:eastAsia="Calibri"/>
          <w:b/>
          <w:bCs/>
          <w:color w:val="auto"/>
          <w:sz w:val="23"/>
          <w:szCs w:val="23"/>
        </w:rPr>
      </w:pPr>
    </w:p>
    <w:p w14:paraId="3B0B9AF4" w14:textId="77777777" w:rsidR="000D2DC0" w:rsidRPr="000D2DC0" w:rsidRDefault="000D2DC0" w:rsidP="000D2DC0">
      <w:pPr>
        <w:pStyle w:val="Default"/>
        <w:rPr>
          <w:rFonts w:eastAsia="Calibri"/>
          <w:b/>
          <w:bCs/>
          <w:color w:val="auto"/>
          <w:sz w:val="16"/>
          <w:szCs w:val="16"/>
        </w:rPr>
      </w:pPr>
      <w:r w:rsidRPr="000D2DC0">
        <w:rPr>
          <w:rFonts w:eastAsia="Calibri"/>
          <w:b/>
          <w:bCs/>
          <w:color w:val="auto"/>
          <w:sz w:val="23"/>
          <w:szCs w:val="23"/>
        </w:rPr>
        <w:t>____________________________________________________________________________________</w:t>
      </w:r>
    </w:p>
    <w:p w14:paraId="47444E8B" w14:textId="77777777" w:rsidR="000D2DC0" w:rsidRPr="000D2DC0" w:rsidRDefault="000D2DC0" w:rsidP="000D2DC0">
      <w:pPr>
        <w:pStyle w:val="Default"/>
        <w:rPr>
          <w:rFonts w:eastAsia="Calibri"/>
          <w:b/>
          <w:bCs/>
          <w:color w:val="auto"/>
          <w:sz w:val="16"/>
          <w:szCs w:val="16"/>
        </w:rPr>
      </w:pPr>
    </w:p>
    <w:p w14:paraId="2286046A" w14:textId="77777777" w:rsidR="000D2DC0" w:rsidRPr="000D2DC0" w:rsidRDefault="000D2DC0" w:rsidP="000D2DC0">
      <w:pPr>
        <w:pStyle w:val="Default"/>
        <w:rPr>
          <w:highlight w:val="yellow"/>
        </w:rPr>
      </w:pPr>
      <w:r w:rsidRPr="000D2DC0">
        <w:rPr>
          <w:b/>
          <w:sz w:val="23"/>
          <w:szCs w:val="23"/>
        </w:rPr>
        <w:t xml:space="preserve">If you are not presently in school, please provide information about when you plan to start school, including what steps that you have taken to become eligible, and what other resources you may have available to you including scholarships and the amount of each: </w:t>
      </w:r>
    </w:p>
    <w:p w14:paraId="0A6408CA" w14:textId="77777777" w:rsidR="000D2DC0" w:rsidRPr="000D2DC0" w:rsidRDefault="000D2DC0" w:rsidP="000D2DC0">
      <w:pPr>
        <w:pStyle w:val="Default"/>
        <w:rPr>
          <w:b/>
          <w:sz w:val="16"/>
          <w:szCs w:val="16"/>
        </w:rPr>
      </w:pPr>
    </w:p>
    <w:p w14:paraId="3AB1DC4A"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545CD17B" w14:textId="77777777" w:rsidR="000D2DC0" w:rsidRPr="000D2DC0" w:rsidRDefault="000D2DC0" w:rsidP="000D2DC0">
      <w:pPr>
        <w:pStyle w:val="Default"/>
        <w:rPr>
          <w:b/>
          <w:sz w:val="23"/>
          <w:szCs w:val="23"/>
        </w:rPr>
      </w:pPr>
    </w:p>
    <w:p w14:paraId="07DD4A48"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4F776387" w14:textId="77777777" w:rsidR="000D2DC0" w:rsidRPr="000D2DC0" w:rsidRDefault="000D2DC0" w:rsidP="000D2DC0">
      <w:pPr>
        <w:pStyle w:val="Default"/>
        <w:rPr>
          <w:b/>
          <w:sz w:val="23"/>
          <w:szCs w:val="23"/>
        </w:rPr>
      </w:pPr>
    </w:p>
    <w:p w14:paraId="323214CD"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4654BF62" w14:textId="77777777" w:rsidR="000D2DC0" w:rsidRPr="000D2DC0" w:rsidRDefault="000D2DC0" w:rsidP="000D2DC0">
      <w:pPr>
        <w:pStyle w:val="Default"/>
        <w:rPr>
          <w:b/>
          <w:sz w:val="23"/>
          <w:szCs w:val="23"/>
        </w:rPr>
      </w:pPr>
    </w:p>
    <w:p w14:paraId="562F4F24" w14:textId="00B18980" w:rsidR="000D2DC0" w:rsidRPr="000D2DC0" w:rsidRDefault="000D2DC0" w:rsidP="000D2DC0">
      <w:pPr>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List your academic accomplishments, extra-curricular activities, (e.g. awards, honor societies): </w:t>
      </w:r>
    </w:p>
    <w:p w14:paraId="6FFC0D1D" w14:textId="77777777" w:rsidR="000D2DC0" w:rsidRPr="000D2DC0" w:rsidRDefault="000D2DC0" w:rsidP="000D2DC0">
      <w:pPr>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76D23C6" w14:textId="35F4B3B7" w:rsidR="000D2DC0" w:rsidRPr="000D2DC0" w:rsidRDefault="000D2DC0" w:rsidP="000D2DC0">
      <w:pPr>
        <w:tabs>
          <w:tab w:val="left" w:pos="10800"/>
        </w:tabs>
        <w:rPr>
          <w:rFonts w:ascii="Arial" w:eastAsia="Calibri" w:hAnsi="Arial" w:cs="Arial"/>
          <w:b/>
          <w:bCs/>
          <w:color w:val="000000"/>
          <w:sz w:val="16"/>
          <w:szCs w:val="16"/>
        </w:rPr>
      </w:pPr>
      <w:r w:rsidRPr="000D2DC0">
        <w:rPr>
          <w:rFonts w:ascii="Arial" w:eastAsia="Calibri" w:hAnsi="Arial" w:cs="Arial"/>
          <w:b/>
          <w:bCs/>
          <w:color w:val="000000"/>
          <w:sz w:val="23"/>
          <w:szCs w:val="23"/>
        </w:rPr>
        <w:t xml:space="preserve">List the community activities in which you have taken part (e.g. church groups, community service organizations, etc.): </w:t>
      </w:r>
    </w:p>
    <w:p w14:paraId="710226AA" w14:textId="77777777" w:rsidR="000D2DC0" w:rsidRPr="000D2DC0" w:rsidRDefault="000D2DC0" w:rsidP="000D2DC0">
      <w:pPr>
        <w:tabs>
          <w:tab w:val="left" w:pos="10800"/>
        </w:tabs>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________________________________________________________________________________________________________________________________________________________________________</w:t>
      </w:r>
    </w:p>
    <w:p w14:paraId="7A922963" w14:textId="77777777" w:rsidR="000D2DC0" w:rsidRPr="000D2DC0" w:rsidRDefault="000D2DC0" w:rsidP="000D2DC0">
      <w:pPr>
        <w:tabs>
          <w:tab w:val="left" w:pos="10800"/>
        </w:tabs>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w:t>
      </w:r>
    </w:p>
    <w:p w14:paraId="7CE3BBCE" w14:textId="77777777" w:rsidR="000D2DC0" w:rsidRDefault="000D2DC0" w:rsidP="000D2DC0">
      <w:pPr>
        <w:pStyle w:val="Default"/>
        <w:rPr>
          <w:b/>
          <w:sz w:val="23"/>
          <w:szCs w:val="23"/>
        </w:rPr>
      </w:pPr>
    </w:p>
    <w:p w14:paraId="0045DE4B" w14:textId="0A7D1D8F" w:rsidR="000D2DC0" w:rsidRDefault="000D2DC0" w:rsidP="000D2DC0">
      <w:pPr>
        <w:pStyle w:val="Default"/>
        <w:rPr>
          <w:b/>
          <w:sz w:val="23"/>
          <w:szCs w:val="23"/>
        </w:rPr>
      </w:pPr>
      <w:r w:rsidRPr="00C4158E">
        <w:rPr>
          <w:b/>
          <w:sz w:val="23"/>
          <w:szCs w:val="23"/>
        </w:rPr>
        <w:t>List job history including dates and places of employment:</w:t>
      </w:r>
      <w:r w:rsidRPr="00CE7DB4">
        <w:rPr>
          <w:b/>
          <w:sz w:val="23"/>
          <w:szCs w:val="23"/>
        </w:rPr>
        <w:t xml:space="preserve"> </w:t>
      </w:r>
    </w:p>
    <w:p w14:paraId="136D9DEB" w14:textId="77777777" w:rsidR="000D2DC0" w:rsidRDefault="000D2DC0" w:rsidP="000D2DC0">
      <w:pPr>
        <w:pStyle w:val="Default"/>
        <w:rPr>
          <w:b/>
          <w:sz w:val="16"/>
          <w:szCs w:val="16"/>
        </w:rPr>
      </w:pPr>
    </w:p>
    <w:p w14:paraId="6F4FFC76"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6A953CFF" w14:textId="77777777" w:rsidR="000D2DC0" w:rsidRDefault="000D2DC0" w:rsidP="000D2DC0">
      <w:pPr>
        <w:pStyle w:val="Default"/>
        <w:rPr>
          <w:b/>
          <w:sz w:val="23"/>
          <w:szCs w:val="23"/>
        </w:rPr>
      </w:pPr>
    </w:p>
    <w:p w14:paraId="7A51F7E5"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35A016A9" w14:textId="77777777" w:rsidR="000D2DC0" w:rsidRDefault="000D2DC0" w:rsidP="000D2DC0">
      <w:pPr>
        <w:pStyle w:val="Default"/>
        <w:rPr>
          <w:b/>
          <w:sz w:val="23"/>
          <w:szCs w:val="23"/>
        </w:rPr>
      </w:pPr>
    </w:p>
    <w:p w14:paraId="59921EA5"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55AE8432" w14:textId="77777777" w:rsidR="000D2DC0" w:rsidRDefault="000D2DC0" w:rsidP="000D2DC0">
      <w:pPr>
        <w:pStyle w:val="Default"/>
        <w:rPr>
          <w:b/>
          <w:sz w:val="23"/>
          <w:szCs w:val="23"/>
        </w:rPr>
      </w:pPr>
    </w:p>
    <w:p w14:paraId="23124D5B"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102E51B6" w14:textId="77777777" w:rsidR="000D2DC0" w:rsidRDefault="000D2DC0" w:rsidP="000D2DC0">
      <w:pPr>
        <w:pStyle w:val="Default"/>
        <w:rPr>
          <w:b/>
          <w:sz w:val="23"/>
          <w:szCs w:val="23"/>
        </w:rPr>
      </w:pPr>
    </w:p>
    <w:p w14:paraId="5C0168B1" w14:textId="77777777" w:rsidR="000D2DC0" w:rsidRDefault="000D2DC0" w:rsidP="000D2DC0">
      <w:pPr>
        <w:pStyle w:val="Default"/>
        <w:rPr>
          <w:b/>
        </w:rPr>
      </w:pPr>
      <w:r w:rsidRPr="00C9454E">
        <w:rPr>
          <w:b/>
        </w:rPr>
        <w:t>________________________________________________________________________________</w:t>
      </w:r>
    </w:p>
    <w:p w14:paraId="3D1A2345" w14:textId="77777777" w:rsidR="000D2DC0" w:rsidRDefault="000D2DC0" w:rsidP="000D2DC0">
      <w:pPr>
        <w:pStyle w:val="Default"/>
        <w:rPr>
          <w:b/>
        </w:rPr>
      </w:pPr>
    </w:p>
    <w:p w14:paraId="2EC7E728" w14:textId="77777777" w:rsidR="000D2DC0" w:rsidRDefault="000D2DC0" w:rsidP="000D2DC0">
      <w:pPr>
        <w:pStyle w:val="Default"/>
        <w:rPr>
          <w:b/>
        </w:rPr>
      </w:pPr>
      <w:r>
        <w:rPr>
          <w:b/>
        </w:rPr>
        <w:t>________________________________________________________________________________</w:t>
      </w:r>
    </w:p>
    <w:p w14:paraId="45FBC23F" w14:textId="77777777" w:rsidR="000D2DC0" w:rsidRDefault="000D2DC0" w:rsidP="000D2DC0">
      <w:pPr>
        <w:pStyle w:val="Default"/>
        <w:rPr>
          <w:b/>
        </w:rPr>
      </w:pPr>
    </w:p>
    <w:p w14:paraId="6657C71F" w14:textId="77777777" w:rsidR="000D2DC0" w:rsidRPr="00FF6FFD" w:rsidRDefault="000D2DC0" w:rsidP="000D2DC0">
      <w:pPr>
        <w:pStyle w:val="Default"/>
        <w:rPr>
          <w:b/>
        </w:rPr>
      </w:pPr>
      <w:r>
        <w:rPr>
          <w:b/>
        </w:rPr>
        <w:t>________________________________________________________________________________</w:t>
      </w:r>
    </w:p>
    <w:p w14:paraId="507EE11A" w14:textId="77777777" w:rsidR="000D2DC0" w:rsidRDefault="000D2DC0" w:rsidP="000D2DC0">
      <w:pPr>
        <w:pStyle w:val="Default"/>
        <w:jc w:val="center"/>
        <w:rPr>
          <w:i/>
        </w:rPr>
      </w:pPr>
    </w:p>
    <w:p w14:paraId="2E6D69B9" w14:textId="47A8CB44" w:rsidR="000D2DC0" w:rsidRPr="00C4158E" w:rsidRDefault="000D2DC0" w:rsidP="000D2DC0">
      <w:pPr>
        <w:rPr>
          <w:rFonts w:eastAsia="Calibri"/>
          <w:b/>
          <w:bCs/>
          <w:color w:val="000000"/>
          <w:sz w:val="16"/>
          <w:szCs w:val="16"/>
        </w:rPr>
      </w:pPr>
      <w:r w:rsidRPr="00C4158E">
        <w:rPr>
          <w:rFonts w:eastAsia="Calibri"/>
          <w:b/>
          <w:bCs/>
          <w:color w:val="000000"/>
          <w:sz w:val="23"/>
          <w:szCs w:val="23"/>
        </w:rPr>
        <w:t xml:space="preserve">List hobbies and any special interests: </w:t>
      </w:r>
    </w:p>
    <w:p w14:paraId="367DAC5C" w14:textId="77777777" w:rsidR="000D2DC0" w:rsidRPr="00C4158E" w:rsidRDefault="000D2DC0" w:rsidP="000D2DC0">
      <w:pPr>
        <w:spacing w:line="480" w:lineRule="auto"/>
        <w:rPr>
          <w:rFonts w:eastAsia="Calibri"/>
          <w:b/>
          <w:bCs/>
          <w:color w:val="000000"/>
          <w:sz w:val="23"/>
          <w:szCs w:val="23"/>
        </w:rPr>
      </w:pPr>
      <w:r w:rsidRPr="00C4158E">
        <w:rPr>
          <w:rFonts w:eastAsia="Calibri"/>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76635A" w14:textId="318ACC3E" w:rsidR="000D2DC0" w:rsidRPr="00C4158E" w:rsidRDefault="000D2DC0" w:rsidP="000D2DC0">
      <w:pPr>
        <w:rPr>
          <w:rFonts w:eastAsia="Calibri"/>
          <w:b/>
          <w:bCs/>
          <w:color w:val="000000"/>
          <w:sz w:val="23"/>
          <w:szCs w:val="23"/>
        </w:rPr>
      </w:pPr>
      <w:r w:rsidRPr="00C4158E">
        <w:rPr>
          <w:rFonts w:eastAsia="Calibri"/>
          <w:b/>
          <w:bCs/>
          <w:color w:val="000000"/>
          <w:sz w:val="23"/>
          <w:szCs w:val="23"/>
        </w:rPr>
        <w:t xml:space="preserve">List two personal references (name, addresses, and phone number): </w:t>
      </w:r>
    </w:p>
    <w:p w14:paraId="5DCE5434" w14:textId="5FEDF1CA" w:rsidR="000D2DC0" w:rsidRPr="00FF6FFD" w:rsidRDefault="000D2DC0" w:rsidP="000D2DC0">
      <w:pPr>
        <w:spacing w:line="480" w:lineRule="auto"/>
        <w:rPr>
          <w:rFonts w:eastAsia="Calibri"/>
          <w:b/>
          <w:bCs/>
          <w:color w:val="000000"/>
          <w:sz w:val="23"/>
          <w:szCs w:val="23"/>
        </w:rPr>
      </w:pPr>
      <w:r w:rsidRPr="00C4158E">
        <w:rPr>
          <w:rFonts w:eastAsia="Calibri"/>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w:t>
      </w:r>
      <w:r>
        <w:rPr>
          <w:rFonts w:eastAsia="Calibri"/>
          <w:b/>
          <w:bCs/>
          <w:color w:val="000000"/>
          <w:sz w:val="23"/>
          <w:szCs w:val="23"/>
        </w:rPr>
        <w:t>______________________________</w:t>
      </w:r>
      <w:r w:rsidRPr="00C4158E">
        <w:rPr>
          <w:rFonts w:eastAsia="Calibri"/>
          <w:b/>
          <w:bCs/>
          <w:color w:val="000000"/>
          <w:sz w:val="23"/>
          <w:szCs w:val="23"/>
        </w:rPr>
        <w:t>_____</w:t>
      </w:r>
    </w:p>
    <w:p w14:paraId="4F8126EE" w14:textId="77777777" w:rsidR="000D2DC0" w:rsidRDefault="000D2DC0" w:rsidP="000D2DC0">
      <w:pPr>
        <w:pStyle w:val="Default"/>
        <w:jc w:val="center"/>
        <w:rPr>
          <w:i/>
        </w:rPr>
      </w:pPr>
      <w:r w:rsidRPr="00FF6FFD">
        <w:rPr>
          <w:rFonts w:eastAsia="Calibri"/>
          <w:b/>
          <w:bCs/>
          <w:color w:val="auto"/>
          <w:sz w:val="23"/>
          <w:szCs w:val="23"/>
        </w:rPr>
        <w:t>____________________________________________________________________________________</w:t>
      </w:r>
    </w:p>
    <w:p w14:paraId="28BF62B6" w14:textId="77777777" w:rsidR="000D2DC0" w:rsidRDefault="000D2DC0" w:rsidP="000D2DC0">
      <w:pPr>
        <w:pStyle w:val="Default"/>
        <w:rPr>
          <w:b/>
          <w:sz w:val="23"/>
          <w:szCs w:val="23"/>
        </w:rPr>
      </w:pPr>
    </w:p>
    <w:p w14:paraId="513AA952" w14:textId="77777777" w:rsidR="000D2DC0" w:rsidRDefault="000D2DC0" w:rsidP="000D2DC0">
      <w:pPr>
        <w:pStyle w:val="Default"/>
        <w:rPr>
          <w:b/>
          <w:sz w:val="16"/>
          <w:szCs w:val="16"/>
        </w:rPr>
      </w:pPr>
      <w:r w:rsidRPr="00C9454E">
        <w:rPr>
          <w:b/>
          <w:sz w:val="23"/>
          <w:szCs w:val="23"/>
        </w:rPr>
        <w:t xml:space="preserve">Provide information on any special circumstances </w:t>
      </w:r>
      <w:proofErr w:type="gramStart"/>
      <w:r w:rsidRPr="00C9454E">
        <w:rPr>
          <w:b/>
          <w:sz w:val="23"/>
          <w:szCs w:val="23"/>
        </w:rPr>
        <w:t>about</w:t>
      </w:r>
      <w:proofErr w:type="gramEnd"/>
      <w:r w:rsidRPr="00C9454E">
        <w:rPr>
          <w:b/>
          <w:sz w:val="23"/>
          <w:szCs w:val="23"/>
        </w:rPr>
        <w:t xml:space="preserve"> yourself or your family.</w:t>
      </w:r>
    </w:p>
    <w:p w14:paraId="527E9A63" w14:textId="77777777" w:rsidR="000D2DC0" w:rsidRPr="00FF6FFD" w:rsidRDefault="000D2DC0" w:rsidP="000D2DC0">
      <w:pPr>
        <w:pStyle w:val="Default"/>
        <w:rPr>
          <w:b/>
          <w:sz w:val="16"/>
          <w:szCs w:val="16"/>
        </w:rPr>
      </w:pPr>
    </w:p>
    <w:p w14:paraId="5DF59B82"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325BB85F" w14:textId="77777777" w:rsidR="000D2DC0" w:rsidRDefault="000D2DC0" w:rsidP="000D2DC0">
      <w:pPr>
        <w:pStyle w:val="Default"/>
        <w:rPr>
          <w:b/>
          <w:sz w:val="23"/>
          <w:szCs w:val="23"/>
        </w:rPr>
      </w:pPr>
    </w:p>
    <w:p w14:paraId="03BCEECE"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02220398" w14:textId="77777777" w:rsidR="000D2DC0" w:rsidRDefault="000D2DC0" w:rsidP="000D2DC0">
      <w:pPr>
        <w:pStyle w:val="Default"/>
        <w:rPr>
          <w:b/>
          <w:sz w:val="23"/>
          <w:szCs w:val="23"/>
        </w:rPr>
      </w:pPr>
    </w:p>
    <w:p w14:paraId="6DF09EE1" w14:textId="77777777" w:rsidR="000D2DC0" w:rsidRPr="005F148D" w:rsidRDefault="000D2DC0" w:rsidP="000D2DC0">
      <w:pPr>
        <w:pStyle w:val="Default"/>
      </w:pPr>
      <w:r>
        <w:rPr>
          <w:b/>
          <w:sz w:val="23"/>
          <w:szCs w:val="23"/>
        </w:rPr>
        <w:t>____________________________________________________________________________________</w:t>
      </w:r>
    </w:p>
    <w:p w14:paraId="430C1494" w14:textId="77777777" w:rsidR="000D2DC0" w:rsidRDefault="000D2DC0" w:rsidP="000D2DC0">
      <w:pPr>
        <w:pStyle w:val="Default"/>
        <w:jc w:val="center"/>
        <w:rPr>
          <w:sz w:val="23"/>
          <w:szCs w:val="23"/>
        </w:rPr>
      </w:pPr>
    </w:p>
    <w:p w14:paraId="4A6DE3B5" w14:textId="77777777" w:rsidR="0028596D" w:rsidRDefault="0028596D" w:rsidP="000D2DC0">
      <w:pPr>
        <w:pStyle w:val="Default"/>
        <w:jc w:val="center"/>
        <w:rPr>
          <w:i/>
          <w:sz w:val="23"/>
          <w:szCs w:val="23"/>
        </w:rPr>
      </w:pPr>
    </w:p>
    <w:p w14:paraId="571B3644" w14:textId="77777777" w:rsidR="0028596D" w:rsidRDefault="0028596D" w:rsidP="000D2DC0">
      <w:pPr>
        <w:pStyle w:val="Default"/>
        <w:jc w:val="center"/>
        <w:rPr>
          <w:i/>
          <w:sz w:val="23"/>
          <w:szCs w:val="23"/>
        </w:rPr>
      </w:pPr>
    </w:p>
    <w:p w14:paraId="417E3F77" w14:textId="74C57B61" w:rsidR="000D2DC0" w:rsidRPr="005F148D" w:rsidRDefault="000D2DC0" w:rsidP="000D2DC0">
      <w:pPr>
        <w:pStyle w:val="Default"/>
        <w:jc w:val="center"/>
        <w:rPr>
          <w:i/>
          <w:sz w:val="23"/>
          <w:szCs w:val="23"/>
        </w:rPr>
      </w:pPr>
      <w:r>
        <w:rPr>
          <w:i/>
          <w:sz w:val="23"/>
          <w:szCs w:val="23"/>
        </w:rPr>
        <w:t>Use additional sheets if more room is required.</w:t>
      </w:r>
    </w:p>
    <w:p w14:paraId="23559FEF" w14:textId="77777777" w:rsidR="000D2DC0" w:rsidRDefault="000D2DC0" w:rsidP="000D2DC0">
      <w:pPr>
        <w:pStyle w:val="Default"/>
        <w:jc w:val="center"/>
        <w:rPr>
          <w:sz w:val="23"/>
          <w:szCs w:val="23"/>
        </w:rPr>
      </w:pPr>
    </w:p>
    <w:p w14:paraId="0B2C94DB" w14:textId="77777777" w:rsidR="000D2DC0" w:rsidRDefault="000D2DC0" w:rsidP="00123F57">
      <w:pPr>
        <w:pStyle w:val="NoSpacing"/>
        <w:rPr>
          <w:sz w:val="24"/>
          <w:szCs w:val="24"/>
        </w:rPr>
      </w:pPr>
    </w:p>
    <w:p w14:paraId="57FE4B6A" w14:textId="77777777" w:rsidR="000D2DC0" w:rsidRDefault="000D2DC0" w:rsidP="00123F57">
      <w:pPr>
        <w:pStyle w:val="NoSpacing"/>
        <w:rPr>
          <w:sz w:val="24"/>
          <w:szCs w:val="24"/>
        </w:rPr>
      </w:pPr>
    </w:p>
    <w:p w14:paraId="02CAA7E0" w14:textId="77777777" w:rsidR="000D2DC0" w:rsidRDefault="000D2DC0" w:rsidP="00123F57">
      <w:pPr>
        <w:pStyle w:val="NoSpacing"/>
        <w:rPr>
          <w:sz w:val="24"/>
          <w:szCs w:val="24"/>
        </w:rPr>
      </w:pPr>
    </w:p>
    <w:p w14:paraId="4F737364" w14:textId="77777777" w:rsidR="0028596D" w:rsidRDefault="0028596D" w:rsidP="0028596D">
      <w:pPr>
        <w:pStyle w:val="yiv8344885607msonormal"/>
        <w:shd w:val="clear" w:color="auto" w:fill="FFFFFF"/>
        <w:spacing w:before="0" w:beforeAutospacing="0" w:after="0" w:afterAutospacing="0" w:line="276" w:lineRule="auto"/>
        <w:rPr>
          <w:rFonts w:ascii="Arial" w:eastAsia="Arial Unicode MS" w:hAnsi="Arial" w:cs="Arial"/>
          <w:color w:val="000000"/>
          <w:sz w:val="20"/>
          <w:szCs w:val="20"/>
        </w:rPr>
      </w:pPr>
      <w:r w:rsidRPr="006A143F">
        <w:rPr>
          <w:rFonts w:ascii="Arial" w:eastAsia="Arial Unicode MS" w:hAnsi="Arial" w:cs="Arial"/>
          <w:color w:val="000000"/>
          <w:sz w:val="20"/>
          <w:szCs w:val="20"/>
        </w:rPr>
        <w:t>Applications must include the following materials according to this</w:t>
      </w:r>
      <w:r w:rsidRPr="006A143F">
        <w:rPr>
          <w:rStyle w:val="apple-converted-space"/>
          <w:rFonts w:ascii="Arial" w:eastAsia="Arial Unicode MS" w:hAnsi="Arial" w:cs="Arial"/>
          <w:color w:val="000000"/>
          <w:sz w:val="20"/>
          <w:szCs w:val="20"/>
        </w:rPr>
        <w:t> </w:t>
      </w:r>
      <w:r w:rsidRPr="006A143F">
        <w:rPr>
          <w:rFonts w:ascii="Arial" w:eastAsia="Arial Unicode MS" w:hAnsi="Arial" w:cs="Arial"/>
          <w:b/>
          <w:bCs/>
          <w:i/>
          <w:iCs/>
          <w:color w:val="000000"/>
          <w:sz w:val="20"/>
          <w:szCs w:val="20"/>
          <w:u w:val="single"/>
        </w:rPr>
        <w:t>checklist</w:t>
      </w:r>
      <w:r w:rsidRPr="006A143F">
        <w:rPr>
          <w:rFonts w:ascii="Arial" w:eastAsia="Arial Unicode MS" w:hAnsi="Arial" w:cs="Arial"/>
          <w:color w:val="000000"/>
          <w:sz w:val="20"/>
          <w:szCs w:val="20"/>
        </w:rPr>
        <w:t>:</w:t>
      </w:r>
    </w:p>
    <w:p w14:paraId="1B1E9FCB"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The appropriate three (3) page application</w:t>
      </w:r>
    </w:p>
    <w:p w14:paraId="00E4E7C5"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Agency certification completed and signed by ED/Administrator</w:t>
      </w:r>
    </w:p>
    <w:p w14:paraId="689C2CCE" w14:textId="2808CAFD"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letter of recommendation</w:t>
      </w:r>
      <w:r>
        <w:rPr>
          <w:rFonts w:ascii="Arial" w:eastAsia="Arial Unicode MS" w:hAnsi="Arial" w:cs="Arial"/>
          <w:color w:val="000000"/>
          <w:sz w:val="20"/>
          <w:szCs w:val="20"/>
        </w:rPr>
        <w:t>,</w:t>
      </w:r>
      <w:r w:rsidRPr="006A143F">
        <w:rPr>
          <w:rFonts w:ascii="Arial" w:eastAsia="Arial Unicode MS" w:hAnsi="Arial" w:cs="Arial"/>
          <w:color w:val="000000"/>
          <w:sz w:val="20"/>
          <w:szCs w:val="20"/>
        </w:rPr>
        <w:t xml:space="preserve"> </w:t>
      </w:r>
      <w:r w:rsidRPr="006A143F">
        <w:rPr>
          <w:rFonts w:ascii="Arial" w:eastAsia="Arial Unicode MS" w:hAnsi="Arial" w:cs="Arial"/>
          <w:color w:val="000000"/>
          <w:sz w:val="20"/>
          <w:szCs w:val="20"/>
        </w:rPr>
        <w:t>from</w:t>
      </w:r>
      <w:r w:rsidRPr="006A143F">
        <w:rPr>
          <w:rFonts w:ascii="Arial" w:eastAsia="Arial Unicode MS" w:hAnsi="Arial" w:cs="Arial"/>
          <w:color w:val="000000"/>
          <w:sz w:val="20"/>
          <w:szCs w:val="20"/>
        </w:rPr>
        <w:t xml:space="preserve"> the Executive Director, Administrator, or other agency </w:t>
      </w:r>
      <w:r w:rsidRPr="006A143F">
        <w:rPr>
          <w:rFonts w:ascii="Arial" w:eastAsia="Arial Unicode MS" w:hAnsi="Arial" w:cs="Arial"/>
          <w:color w:val="000000"/>
          <w:sz w:val="20"/>
          <w:szCs w:val="20"/>
        </w:rPr>
        <w:t>representative.</w:t>
      </w:r>
    </w:p>
    <w:p w14:paraId="4A6FDC8A" w14:textId="77777777" w:rsidR="0028596D" w:rsidRPr="006A143F" w:rsidRDefault="0028596D" w:rsidP="0028596D">
      <w:pPr>
        <w:pStyle w:val="yiv8344885607msonormal"/>
        <w:shd w:val="clear" w:color="auto" w:fill="FFFFFF"/>
        <w:spacing w:before="0" w:beforeAutospacing="0" w:after="0" w:afterAutospacing="0" w:line="360" w:lineRule="auto"/>
        <w:ind w:left="720" w:hanging="720"/>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Two (2) letters of recommendation from community leaders – Adults should know you well and can</w:t>
      </w:r>
      <w:r>
        <w:rPr>
          <w:rFonts w:ascii="Arial" w:eastAsia="Arial Unicode MS" w:hAnsi="Arial" w:cs="Arial"/>
          <w:color w:val="000000"/>
          <w:sz w:val="20"/>
          <w:szCs w:val="20"/>
        </w:rPr>
        <w:t xml:space="preserve"> </w:t>
      </w:r>
      <w:r w:rsidRPr="006A143F">
        <w:rPr>
          <w:rFonts w:ascii="Arial" w:eastAsia="Arial Unicode MS" w:hAnsi="Arial" w:cs="Arial"/>
          <w:color w:val="000000"/>
          <w:sz w:val="20"/>
          <w:szCs w:val="20"/>
        </w:rPr>
        <w:t>attest to your character, work habits, etc.) (ex. Teachers, coaches, church leaders, employers, etc.</w:t>
      </w:r>
    </w:p>
    <w:p w14:paraId="406C692F" w14:textId="77777777" w:rsidR="0028596D" w:rsidRPr="006A143F" w:rsidRDefault="0028596D" w:rsidP="0028596D">
      <w:pPr>
        <w:pStyle w:val="yiv8344885607msonormal"/>
        <w:shd w:val="clear" w:color="auto" w:fill="FFFFFF"/>
        <w:spacing w:before="0" w:beforeAutospacing="0" w:after="0" w:afterAutospacing="0" w:line="360" w:lineRule="auto"/>
        <w:ind w:left="720" w:hanging="720"/>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An official (stamped or signed) current transcript which includes if still in school.</w:t>
      </w:r>
      <w:r w:rsidRPr="00932B0E">
        <w:rPr>
          <w:b/>
          <w:bCs/>
          <w:color w:val="000000"/>
          <w:sz w:val="20"/>
          <w:szCs w:val="20"/>
          <w:shd w:val="clear" w:color="auto" w:fill="FFFF00"/>
        </w:rPr>
        <w:t xml:space="preserve"> </w:t>
      </w:r>
      <w:r w:rsidRPr="008733D4">
        <w:rPr>
          <w:rFonts w:ascii="Arial" w:hAnsi="Arial" w:cs="Arial"/>
          <w:b/>
          <w:bCs/>
          <w:color w:val="000000"/>
          <w:sz w:val="20"/>
          <w:szCs w:val="20"/>
          <w:shd w:val="clear" w:color="auto" w:fill="FFFF00"/>
        </w:rPr>
        <w:t>If the unweighted GPA is not provided on the transcript, please provide this on school letterhead along with the student’s name and birthdate.</w:t>
      </w:r>
    </w:p>
    <w:p w14:paraId="1A0BFBC1"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copy of ACT or SAT test scores, if not on official transcript (if available)</w:t>
      </w:r>
    </w:p>
    <w:p w14:paraId="58C5E01F"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An essay on</w:t>
      </w:r>
      <w:r w:rsidRPr="006A143F">
        <w:rPr>
          <w:rStyle w:val="apple-converted-space"/>
          <w:rFonts w:ascii="Arial" w:eastAsia="Arial Unicode MS" w:hAnsi="Arial" w:cs="Arial"/>
          <w:color w:val="000000"/>
          <w:sz w:val="20"/>
          <w:szCs w:val="20"/>
        </w:rPr>
        <w:t> </w:t>
      </w:r>
      <w:r w:rsidRPr="006A143F">
        <w:rPr>
          <w:rFonts w:ascii="Arial" w:eastAsia="Arial Unicode MS" w:hAnsi="Arial" w:cs="Arial"/>
          <w:b/>
          <w:bCs/>
          <w:i/>
          <w:iCs/>
          <w:color w:val="000000"/>
          <w:sz w:val="20"/>
          <w:szCs w:val="20"/>
          <w:u w:val="single"/>
        </w:rPr>
        <w:t>“Why you have chosen to pursue the area of study chosen, and what influenced</w:t>
      </w:r>
    </w:p>
    <w:p w14:paraId="3A33EA44" w14:textId="07CFAC27" w:rsidR="0028596D" w:rsidRPr="006A143F" w:rsidRDefault="0028596D" w:rsidP="0028596D">
      <w:pPr>
        <w:pStyle w:val="yiv8344885607msonormal"/>
        <w:shd w:val="clear" w:color="auto" w:fill="FFFFFF"/>
        <w:spacing w:before="0" w:beforeAutospacing="0" w:after="0" w:afterAutospacing="0" w:line="360" w:lineRule="auto"/>
        <w:ind w:firstLine="720"/>
        <w:rPr>
          <w:rFonts w:ascii="Arial" w:hAnsi="Arial" w:cs="Arial"/>
          <w:color w:val="000000"/>
          <w:sz w:val="20"/>
          <w:szCs w:val="20"/>
        </w:rPr>
      </w:pPr>
      <w:r w:rsidRPr="006A143F">
        <w:rPr>
          <w:rFonts w:ascii="Arial" w:eastAsia="Arial Unicode MS" w:hAnsi="Arial" w:cs="Arial"/>
          <w:b/>
          <w:bCs/>
          <w:i/>
          <w:iCs/>
          <w:color w:val="000000"/>
          <w:sz w:val="20"/>
          <w:szCs w:val="20"/>
          <w:u w:val="single"/>
        </w:rPr>
        <w:t>your choice of that area of study.”</w:t>
      </w:r>
      <w:r w:rsidRPr="006A143F">
        <w:rPr>
          <w:rFonts w:ascii="Arial" w:eastAsia="Arial Unicode MS" w:hAnsi="Arial" w:cs="Arial"/>
          <w:color w:val="000000"/>
          <w:sz w:val="20"/>
          <w:szCs w:val="20"/>
        </w:rPr>
        <w:t xml:space="preserve">  (500 words or </w:t>
      </w:r>
      <w:r w:rsidRPr="006A143F">
        <w:rPr>
          <w:rFonts w:ascii="Arial" w:eastAsia="Arial Unicode MS" w:hAnsi="Arial" w:cs="Arial"/>
          <w:color w:val="000000"/>
          <w:sz w:val="20"/>
          <w:szCs w:val="20"/>
        </w:rPr>
        <w:t>less) ESSAYS</w:t>
      </w:r>
      <w:r w:rsidRPr="006A143F">
        <w:rPr>
          <w:rFonts w:ascii="Arial" w:eastAsia="Arial Unicode MS" w:hAnsi="Arial" w:cs="Arial"/>
          <w:b/>
          <w:bCs/>
          <w:i/>
          <w:iCs/>
          <w:color w:val="000000"/>
          <w:sz w:val="20"/>
          <w:szCs w:val="20"/>
        </w:rPr>
        <w:t xml:space="preserve"> MUST BE TYPED.</w:t>
      </w:r>
    </w:p>
    <w:p w14:paraId="74AF06D8"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photograph to be used in a slideshow presentation if selected.  Applicants are allowing Southwest NAHRO</w:t>
      </w:r>
    </w:p>
    <w:p w14:paraId="79A68BFE" w14:textId="77777777" w:rsidR="0028596D" w:rsidRDefault="0028596D" w:rsidP="0028596D">
      <w:pPr>
        <w:pStyle w:val="yiv8344885607msonormal"/>
        <w:shd w:val="clear" w:color="auto" w:fill="FFFFFF"/>
        <w:spacing w:before="0" w:beforeAutospacing="0" w:after="0" w:afterAutospacing="0" w:line="360" w:lineRule="auto"/>
        <w:rPr>
          <w:rFonts w:ascii="Arial" w:eastAsia="Arial Unicode MS" w:hAnsi="Arial" w:cs="Arial"/>
          <w:color w:val="000000"/>
          <w:sz w:val="20"/>
          <w:szCs w:val="20"/>
        </w:rPr>
      </w:pPr>
      <w:r w:rsidRPr="006A143F">
        <w:rPr>
          <w:rFonts w:ascii="Arial" w:eastAsia="Arial Unicode MS" w:hAnsi="Arial" w:cs="Arial"/>
          <w:color w:val="000000"/>
          <w:sz w:val="20"/>
          <w:szCs w:val="20"/>
        </w:rPr>
        <w:t>       </w:t>
      </w:r>
      <w:r w:rsidRPr="006A143F">
        <w:rPr>
          <w:rFonts w:ascii="Arial" w:eastAsia="Arial Unicode MS" w:hAnsi="Arial" w:cs="Arial"/>
          <w:color w:val="000000"/>
          <w:sz w:val="20"/>
          <w:szCs w:val="20"/>
        </w:rPr>
        <w:tab/>
        <w:t xml:space="preserve"> use of their photographs unless they state otherwise in writing.</w:t>
      </w:r>
    </w:p>
    <w:p w14:paraId="095E8892" w14:textId="77777777" w:rsidR="00371C5A" w:rsidRPr="00371C5A" w:rsidRDefault="00371C5A" w:rsidP="00371C5A">
      <w:pPr>
        <w:pStyle w:val="NoSpacing"/>
        <w:jc w:val="center"/>
        <w:rPr>
          <w:b/>
          <w:sz w:val="24"/>
          <w:szCs w:val="24"/>
        </w:rPr>
      </w:pPr>
      <w:r w:rsidRPr="00371C5A">
        <w:rPr>
          <w:color w:val="FF0000"/>
          <w:sz w:val="24"/>
          <w:szCs w:val="24"/>
        </w:rPr>
        <w:t>Applicants are allowing ARNAHRO the use of their photographs unless they state otherwise in writing.</w:t>
      </w:r>
    </w:p>
    <w:p w14:paraId="05559579" w14:textId="77777777" w:rsidR="0028596D" w:rsidRDefault="0028596D" w:rsidP="0028596D">
      <w:pPr>
        <w:pStyle w:val="Default"/>
        <w:jc w:val="center"/>
        <w:rPr>
          <w:sz w:val="20"/>
          <w:szCs w:val="23"/>
          <w:u w:val="single"/>
        </w:rPr>
      </w:pPr>
    </w:p>
    <w:p w14:paraId="3F5402B9" w14:textId="77777777" w:rsidR="0028596D" w:rsidRDefault="0028596D" w:rsidP="0028596D">
      <w:pPr>
        <w:pStyle w:val="Default"/>
        <w:spacing w:line="360" w:lineRule="auto"/>
        <w:rPr>
          <w:i/>
          <w:iCs/>
          <w:sz w:val="22"/>
          <w:szCs w:val="22"/>
        </w:rPr>
      </w:pPr>
      <w:r w:rsidRPr="00932B0E">
        <w:rPr>
          <w:i/>
          <w:iCs/>
          <w:sz w:val="22"/>
          <w:szCs w:val="22"/>
        </w:rPr>
        <w:t>I hereby certify that</w:t>
      </w:r>
      <w:r w:rsidRPr="00932B0E">
        <w:rPr>
          <w:iCs/>
          <w:sz w:val="22"/>
          <w:szCs w:val="22"/>
        </w:rPr>
        <w:t>________________________________ (applicant name)</w:t>
      </w:r>
      <w:r w:rsidRPr="00932B0E">
        <w:rPr>
          <w:i/>
          <w:iCs/>
          <w:sz w:val="22"/>
          <w:szCs w:val="22"/>
        </w:rPr>
        <w:t xml:space="preserve"> is and has been a resident or participant in good standing in the </w:t>
      </w:r>
      <w:r w:rsidRPr="00932B0E">
        <w:rPr>
          <w:iCs/>
          <w:sz w:val="22"/>
          <w:szCs w:val="22"/>
        </w:rPr>
        <w:t>_____________________________ (</w:t>
      </w:r>
      <w:r w:rsidRPr="00932B0E">
        <w:rPr>
          <w:sz w:val="22"/>
          <w:szCs w:val="22"/>
        </w:rPr>
        <w:t xml:space="preserve">list one: public housing, section 8, other) </w:t>
      </w:r>
      <w:r w:rsidRPr="00932B0E">
        <w:rPr>
          <w:i/>
          <w:iCs/>
          <w:sz w:val="22"/>
          <w:szCs w:val="22"/>
        </w:rPr>
        <w:t xml:space="preserve">housing program administered by this agency since </w:t>
      </w:r>
      <w:r w:rsidRPr="00932B0E">
        <w:rPr>
          <w:iCs/>
          <w:sz w:val="22"/>
          <w:szCs w:val="22"/>
        </w:rPr>
        <w:t>_______________ (date).</w:t>
      </w:r>
      <w:r w:rsidRPr="00932B0E">
        <w:rPr>
          <w:i/>
          <w:iCs/>
          <w:sz w:val="22"/>
          <w:szCs w:val="22"/>
        </w:rPr>
        <w:t xml:space="preserve">  I also certify that the family income information below is accurate as of the last family certification on file and is equal to or less than HUD’s “low income” limit for the family size and locality. </w:t>
      </w:r>
    </w:p>
    <w:p w14:paraId="71EFC9BE" w14:textId="77777777" w:rsidR="00371C5A" w:rsidRPr="00932B0E" w:rsidRDefault="00371C5A" w:rsidP="00371C5A">
      <w:pPr>
        <w:pStyle w:val="Default"/>
        <w:rPr>
          <w:i/>
          <w:iCs/>
          <w:sz w:val="22"/>
          <w:szCs w:val="22"/>
        </w:rPr>
      </w:pPr>
    </w:p>
    <w:p w14:paraId="171B77EF" w14:textId="77777777" w:rsidR="00371C5A" w:rsidRPr="00932B0E" w:rsidRDefault="00371C5A" w:rsidP="00371C5A">
      <w:pPr>
        <w:pStyle w:val="Default"/>
        <w:rPr>
          <w:iCs/>
          <w:sz w:val="22"/>
          <w:szCs w:val="22"/>
        </w:rPr>
      </w:pPr>
      <w:r w:rsidRPr="00932B0E">
        <w:rPr>
          <w:iCs/>
          <w:sz w:val="22"/>
          <w:szCs w:val="22"/>
        </w:rPr>
        <w:t>Number of children in family living at home: ___________ Single Parent Household:  Yes_______ No_______</w:t>
      </w:r>
    </w:p>
    <w:p w14:paraId="13D4D3AF" w14:textId="77777777" w:rsidR="00371C5A" w:rsidRPr="00932B0E" w:rsidRDefault="00371C5A" w:rsidP="00371C5A">
      <w:pPr>
        <w:pStyle w:val="Default"/>
        <w:rPr>
          <w:iCs/>
          <w:sz w:val="22"/>
          <w:szCs w:val="22"/>
        </w:rPr>
      </w:pPr>
    </w:p>
    <w:p w14:paraId="66C99B77" w14:textId="77777777" w:rsidR="00371C5A" w:rsidRPr="00932B0E" w:rsidRDefault="00371C5A" w:rsidP="00371C5A">
      <w:pPr>
        <w:pStyle w:val="Default"/>
        <w:rPr>
          <w:iCs/>
          <w:sz w:val="22"/>
          <w:szCs w:val="22"/>
        </w:rPr>
      </w:pPr>
      <w:r w:rsidRPr="00932B0E">
        <w:rPr>
          <w:iCs/>
          <w:sz w:val="22"/>
          <w:szCs w:val="22"/>
        </w:rPr>
        <w:t>Total Household Income:</w:t>
      </w:r>
    </w:p>
    <w:p w14:paraId="5F5E1B97" w14:textId="77777777" w:rsidR="00371C5A" w:rsidRPr="00932B0E" w:rsidRDefault="00371C5A" w:rsidP="00371C5A">
      <w:pPr>
        <w:pStyle w:val="Default"/>
        <w:rPr>
          <w:iCs/>
          <w:sz w:val="22"/>
          <w:szCs w:val="22"/>
        </w:rPr>
      </w:pPr>
      <w:r w:rsidRPr="00932B0E">
        <w:rPr>
          <w:iCs/>
          <w:sz w:val="22"/>
          <w:szCs w:val="22"/>
        </w:rPr>
        <w:t>_______0-$15,000   _______$15,001- $30,000    _______$30,001-$45,000    _______$45,001 &amp; above</w:t>
      </w:r>
    </w:p>
    <w:p w14:paraId="38555742" w14:textId="77777777" w:rsidR="00371C5A" w:rsidRPr="00932B0E" w:rsidRDefault="00371C5A" w:rsidP="00371C5A">
      <w:pPr>
        <w:pStyle w:val="Default"/>
        <w:rPr>
          <w:iCs/>
          <w:sz w:val="22"/>
          <w:szCs w:val="22"/>
        </w:rPr>
      </w:pPr>
    </w:p>
    <w:p w14:paraId="12DC4DB5" w14:textId="77777777" w:rsidR="00371C5A" w:rsidRPr="00932B0E" w:rsidRDefault="00371C5A" w:rsidP="00371C5A">
      <w:pPr>
        <w:pStyle w:val="Default"/>
        <w:jc w:val="center"/>
        <w:rPr>
          <w:sz w:val="22"/>
          <w:szCs w:val="22"/>
        </w:rPr>
      </w:pPr>
      <w:r w:rsidRPr="00932B0E">
        <w:rPr>
          <w:b/>
          <w:bCs/>
          <w:sz w:val="22"/>
          <w:szCs w:val="22"/>
        </w:rPr>
        <w:t xml:space="preserve">AGENCY CERTIFICATION </w:t>
      </w:r>
    </w:p>
    <w:p w14:paraId="289DCA5C" w14:textId="77777777" w:rsidR="00371C5A" w:rsidRPr="00932B0E" w:rsidRDefault="00371C5A" w:rsidP="00371C5A">
      <w:pPr>
        <w:pStyle w:val="Default"/>
        <w:jc w:val="center"/>
        <w:rPr>
          <w:i/>
          <w:iCs/>
          <w:sz w:val="22"/>
          <w:szCs w:val="22"/>
        </w:rPr>
      </w:pPr>
    </w:p>
    <w:p w14:paraId="4868E857" w14:textId="77777777" w:rsidR="00371C5A" w:rsidRPr="00932B0E" w:rsidRDefault="00371C5A" w:rsidP="00371C5A">
      <w:pPr>
        <w:pStyle w:val="Default"/>
        <w:jc w:val="center"/>
        <w:rPr>
          <w:i/>
          <w:iCs/>
          <w:sz w:val="22"/>
          <w:szCs w:val="22"/>
        </w:rPr>
      </w:pPr>
      <w:r w:rsidRPr="00932B0E">
        <w:rPr>
          <w:i/>
          <w:iCs/>
          <w:sz w:val="22"/>
          <w:szCs w:val="22"/>
        </w:rPr>
        <w:t xml:space="preserve">I hereby certify that this agency is a member in good standing of the _____________________ (state) Chapter NAHRO </w:t>
      </w:r>
      <w:r w:rsidRPr="00932B0E">
        <w:rPr>
          <w:i/>
          <w:iCs/>
          <w:sz w:val="22"/>
          <w:szCs w:val="22"/>
          <w:u w:val="single"/>
        </w:rPr>
        <w:t>and</w:t>
      </w:r>
      <w:r w:rsidRPr="00932B0E">
        <w:rPr>
          <w:i/>
          <w:iCs/>
          <w:sz w:val="22"/>
          <w:szCs w:val="22"/>
        </w:rPr>
        <w:t xml:space="preserve"> Southwest NAHRO.</w:t>
      </w:r>
    </w:p>
    <w:p w14:paraId="7BA61EEE" w14:textId="77777777" w:rsidR="00371C5A" w:rsidRPr="00932B0E" w:rsidRDefault="00371C5A" w:rsidP="00371C5A">
      <w:pPr>
        <w:pStyle w:val="Default"/>
        <w:rPr>
          <w:sz w:val="22"/>
          <w:szCs w:val="22"/>
        </w:rPr>
      </w:pPr>
    </w:p>
    <w:p w14:paraId="2EFD7BAF" w14:textId="77777777" w:rsidR="00371C5A" w:rsidRPr="00932B0E" w:rsidRDefault="00371C5A" w:rsidP="00371C5A">
      <w:pPr>
        <w:pStyle w:val="Default"/>
        <w:spacing w:line="360" w:lineRule="auto"/>
        <w:rPr>
          <w:sz w:val="22"/>
          <w:szCs w:val="22"/>
        </w:rPr>
      </w:pPr>
      <w:r w:rsidRPr="00932B0E">
        <w:rPr>
          <w:sz w:val="22"/>
          <w:szCs w:val="22"/>
        </w:rPr>
        <w:t xml:space="preserve">Agency______________________________________________________________________________ </w:t>
      </w:r>
    </w:p>
    <w:p w14:paraId="4D7EBFB7" w14:textId="77777777" w:rsidR="00371C5A" w:rsidRPr="00932B0E" w:rsidRDefault="00371C5A" w:rsidP="00371C5A">
      <w:pPr>
        <w:pStyle w:val="Default"/>
        <w:spacing w:line="360" w:lineRule="auto"/>
        <w:rPr>
          <w:sz w:val="22"/>
          <w:szCs w:val="22"/>
        </w:rPr>
      </w:pPr>
      <w:r w:rsidRPr="00932B0E">
        <w:rPr>
          <w:sz w:val="22"/>
          <w:szCs w:val="22"/>
        </w:rPr>
        <w:t xml:space="preserve">Name of Executive Director______________________________________________________________ </w:t>
      </w:r>
    </w:p>
    <w:p w14:paraId="128DB2D7" w14:textId="77777777" w:rsidR="00371C5A" w:rsidRPr="00932B0E" w:rsidRDefault="00371C5A" w:rsidP="00371C5A">
      <w:pPr>
        <w:pStyle w:val="Default"/>
        <w:spacing w:line="360" w:lineRule="auto"/>
        <w:rPr>
          <w:sz w:val="22"/>
          <w:szCs w:val="22"/>
        </w:rPr>
      </w:pPr>
      <w:r w:rsidRPr="00932B0E">
        <w:rPr>
          <w:sz w:val="22"/>
          <w:szCs w:val="22"/>
        </w:rPr>
        <w:t xml:space="preserve">Address of Agency_____________________________________________________________________ </w:t>
      </w:r>
    </w:p>
    <w:p w14:paraId="61129009" w14:textId="77777777" w:rsidR="00371C5A" w:rsidRPr="00932B0E" w:rsidRDefault="00371C5A" w:rsidP="00371C5A">
      <w:pPr>
        <w:pStyle w:val="Default"/>
        <w:spacing w:line="360" w:lineRule="auto"/>
        <w:rPr>
          <w:sz w:val="22"/>
          <w:szCs w:val="22"/>
        </w:rPr>
      </w:pPr>
      <w:r w:rsidRPr="00932B0E">
        <w:rPr>
          <w:sz w:val="22"/>
          <w:szCs w:val="22"/>
        </w:rPr>
        <w:t>Agency Telephone Number________________________ Agency Email___________________________</w:t>
      </w:r>
    </w:p>
    <w:p w14:paraId="202C9060" w14:textId="77777777" w:rsidR="00371C5A" w:rsidRPr="00932B0E" w:rsidRDefault="00371C5A" w:rsidP="00371C5A">
      <w:pPr>
        <w:pStyle w:val="Default"/>
        <w:spacing w:line="360" w:lineRule="auto"/>
        <w:rPr>
          <w:sz w:val="22"/>
          <w:szCs w:val="22"/>
        </w:rPr>
      </w:pPr>
    </w:p>
    <w:p w14:paraId="68AB63F3" w14:textId="77777777" w:rsidR="00371C5A" w:rsidRPr="00932B0E" w:rsidRDefault="00371C5A" w:rsidP="00371C5A">
      <w:pPr>
        <w:pStyle w:val="Default"/>
        <w:spacing w:line="360" w:lineRule="auto"/>
        <w:rPr>
          <w:sz w:val="22"/>
          <w:szCs w:val="22"/>
        </w:rPr>
      </w:pPr>
      <w:r w:rsidRPr="00932B0E">
        <w:rPr>
          <w:sz w:val="22"/>
          <w:szCs w:val="22"/>
        </w:rPr>
        <w:t xml:space="preserve">_______________________________________________                          _____________________ </w:t>
      </w:r>
    </w:p>
    <w:p w14:paraId="12266082" w14:textId="77777777" w:rsidR="00371C5A" w:rsidRPr="00932B0E" w:rsidRDefault="00371C5A" w:rsidP="00371C5A">
      <w:pPr>
        <w:pStyle w:val="Default"/>
        <w:spacing w:line="360" w:lineRule="auto"/>
        <w:rPr>
          <w:b/>
          <w:bCs/>
          <w:sz w:val="22"/>
          <w:szCs w:val="22"/>
        </w:rPr>
      </w:pPr>
      <w:r w:rsidRPr="00932B0E">
        <w:rPr>
          <w:sz w:val="22"/>
          <w:szCs w:val="22"/>
        </w:rPr>
        <w:t xml:space="preserve">      Signature of CEO/Executive Director/Administrator                                 </w:t>
      </w:r>
      <w:r w:rsidRPr="00932B0E">
        <w:rPr>
          <w:sz w:val="22"/>
          <w:szCs w:val="22"/>
        </w:rPr>
        <w:tab/>
      </w:r>
      <w:r w:rsidRPr="00932B0E">
        <w:rPr>
          <w:sz w:val="22"/>
          <w:szCs w:val="22"/>
        </w:rPr>
        <w:tab/>
        <w:t xml:space="preserve">Date </w:t>
      </w:r>
    </w:p>
    <w:p w14:paraId="65511F09" w14:textId="77777777" w:rsidR="00371C5A" w:rsidRPr="00932B0E" w:rsidRDefault="00371C5A" w:rsidP="00371C5A">
      <w:pPr>
        <w:pStyle w:val="Default"/>
        <w:jc w:val="center"/>
        <w:rPr>
          <w:b/>
          <w:bCs/>
          <w:sz w:val="20"/>
          <w:szCs w:val="20"/>
        </w:rPr>
      </w:pPr>
    </w:p>
    <w:p w14:paraId="742084DE" w14:textId="7D01E6F6" w:rsidR="00371C5A" w:rsidRPr="00932B0E" w:rsidRDefault="00371C5A" w:rsidP="00371C5A">
      <w:pPr>
        <w:pStyle w:val="Default"/>
        <w:rPr>
          <w:sz w:val="20"/>
          <w:szCs w:val="20"/>
        </w:rPr>
      </w:pPr>
      <w:r w:rsidRPr="00932B0E">
        <w:rPr>
          <w:b/>
          <w:bCs/>
          <w:sz w:val="18"/>
          <w:szCs w:val="18"/>
        </w:rPr>
        <w:t>DEADLINE FOR APPLICATIONS</w:t>
      </w:r>
      <w:r>
        <w:rPr>
          <w:b/>
          <w:bCs/>
          <w:sz w:val="20"/>
          <w:szCs w:val="20"/>
        </w:rPr>
        <w:t>-</w:t>
      </w:r>
      <w:r w:rsidRPr="00932B0E">
        <w:rPr>
          <w:b/>
          <w:bCs/>
          <w:sz w:val="18"/>
          <w:szCs w:val="18"/>
        </w:rPr>
        <w:t xml:space="preserve">All applications for the </w:t>
      </w:r>
      <w:r>
        <w:rPr>
          <w:b/>
          <w:bCs/>
          <w:sz w:val="18"/>
          <w:szCs w:val="18"/>
        </w:rPr>
        <w:t>202</w:t>
      </w:r>
      <w:r>
        <w:rPr>
          <w:b/>
          <w:bCs/>
          <w:sz w:val="18"/>
          <w:szCs w:val="18"/>
        </w:rPr>
        <w:t>4</w:t>
      </w:r>
      <w:r w:rsidRPr="00932B0E">
        <w:rPr>
          <w:b/>
          <w:bCs/>
          <w:sz w:val="18"/>
          <w:szCs w:val="18"/>
        </w:rPr>
        <w:t xml:space="preserve"> Scholarship Program MUST be postmarked no later </w:t>
      </w:r>
      <w:r w:rsidRPr="00932B0E">
        <w:rPr>
          <w:b/>
          <w:bCs/>
          <w:color w:val="FF0000"/>
          <w:sz w:val="18"/>
          <w:szCs w:val="18"/>
        </w:rPr>
        <w:t xml:space="preserve">than </w:t>
      </w:r>
      <w:r>
        <w:rPr>
          <w:b/>
          <w:bCs/>
          <w:color w:val="FF0000"/>
          <w:sz w:val="18"/>
          <w:szCs w:val="18"/>
          <w:u w:val="single"/>
        </w:rPr>
        <w:t xml:space="preserve">March </w:t>
      </w:r>
      <w:r w:rsidR="008936CC">
        <w:rPr>
          <w:b/>
          <w:bCs/>
          <w:color w:val="FF0000"/>
          <w:sz w:val="18"/>
          <w:szCs w:val="18"/>
          <w:u w:val="single"/>
        </w:rPr>
        <w:t>15</w:t>
      </w:r>
      <w:r w:rsidRPr="004302E7">
        <w:rPr>
          <w:b/>
          <w:bCs/>
          <w:color w:val="FF0000"/>
          <w:sz w:val="18"/>
          <w:szCs w:val="18"/>
          <w:u w:val="single"/>
        </w:rPr>
        <w:t xml:space="preserve">, </w:t>
      </w:r>
      <w:r>
        <w:rPr>
          <w:b/>
          <w:bCs/>
          <w:color w:val="FF0000"/>
          <w:sz w:val="18"/>
          <w:szCs w:val="18"/>
          <w:u w:val="single"/>
        </w:rPr>
        <w:t>2024</w:t>
      </w:r>
      <w:r>
        <w:rPr>
          <w:b/>
          <w:bCs/>
          <w:color w:val="FF0000"/>
          <w:sz w:val="18"/>
          <w:szCs w:val="18"/>
          <w:u w:val="single"/>
        </w:rPr>
        <w:t>.</w:t>
      </w:r>
    </w:p>
    <w:sectPr w:rsidR="00371C5A" w:rsidRPr="00932B0E" w:rsidSect="00B83451">
      <w:headerReference w:type="default" r:id="rId8"/>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145BD" w14:textId="77777777" w:rsidR="00C449FE" w:rsidRDefault="00C449FE" w:rsidP="00B83451">
      <w:pPr>
        <w:spacing w:after="0" w:line="240" w:lineRule="auto"/>
      </w:pPr>
      <w:r>
        <w:separator/>
      </w:r>
    </w:p>
  </w:endnote>
  <w:endnote w:type="continuationSeparator" w:id="0">
    <w:p w14:paraId="3D9F9B65" w14:textId="77777777" w:rsidR="00C449FE" w:rsidRDefault="00C449FE"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18A8E" w14:textId="77777777" w:rsidR="00C449FE" w:rsidRDefault="00C449FE" w:rsidP="00B83451">
      <w:pPr>
        <w:spacing w:after="0" w:line="240" w:lineRule="auto"/>
      </w:pPr>
      <w:r>
        <w:separator/>
      </w:r>
    </w:p>
  </w:footnote>
  <w:footnote w:type="continuationSeparator" w:id="0">
    <w:p w14:paraId="454EDD9F" w14:textId="77777777" w:rsidR="00C449FE" w:rsidRDefault="00C449FE"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5973" w14:textId="3161864E" w:rsidR="00B83451" w:rsidRPr="00174326" w:rsidRDefault="00B83451" w:rsidP="00B83451">
    <w:pPr>
      <w:pStyle w:val="NoSpacing"/>
      <w:jc w:val="center"/>
      <w:rPr>
        <w:b/>
        <w:sz w:val="28"/>
        <w:szCs w:val="28"/>
      </w:rPr>
    </w:pPr>
    <w:r w:rsidRPr="00174326">
      <w:rPr>
        <w:b/>
        <w:sz w:val="28"/>
        <w:szCs w:val="28"/>
      </w:rPr>
      <w:t>20</w:t>
    </w:r>
    <w:r w:rsidR="00AC7988">
      <w:rPr>
        <w:b/>
        <w:sz w:val="28"/>
        <w:szCs w:val="28"/>
      </w:rPr>
      <w:t>2</w:t>
    </w:r>
    <w:r w:rsidR="00371C5A">
      <w:rPr>
        <w:b/>
        <w:sz w:val="28"/>
        <w:szCs w:val="28"/>
      </w:rPr>
      <w:t>4</w:t>
    </w:r>
    <w:r w:rsidRPr="00174326">
      <w:rPr>
        <w:b/>
        <w:sz w:val="28"/>
        <w:szCs w:val="28"/>
      </w:rPr>
      <w:t xml:space="preserve"> ARNAHRO </w:t>
    </w:r>
    <w:r w:rsidR="004016D0">
      <w:rPr>
        <w:b/>
        <w:sz w:val="28"/>
        <w:szCs w:val="28"/>
      </w:rPr>
      <w:t>SINGLE PARENT</w:t>
    </w:r>
    <w:r w:rsidR="00CA5188">
      <w:rPr>
        <w:b/>
        <w:sz w:val="28"/>
        <w:szCs w:val="28"/>
      </w:rPr>
      <w:t xml:space="preserve"> </w:t>
    </w:r>
    <w:r w:rsidRPr="00174326">
      <w:rPr>
        <w:b/>
        <w:sz w:val="28"/>
        <w:szCs w:val="28"/>
      </w:rPr>
      <w:t>SCHOLARSHIP</w:t>
    </w:r>
  </w:p>
  <w:p w14:paraId="60A11B0C" w14:textId="5613856B" w:rsidR="00B83451" w:rsidRDefault="00B83451" w:rsidP="00231133">
    <w:pPr>
      <w:pStyle w:val="NoSpacing"/>
      <w:jc w:val="center"/>
    </w:pPr>
    <w:r w:rsidRPr="00174326">
      <w:rPr>
        <w:b/>
        <w:i/>
        <w:sz w:val="20"/>
        <w:szCs w:val="20"/>
      </w:rPr>
      <w:t xml:space="preserve">CATEGORY </w:t>
    </w:r>
    <w:r w:rsidR="004B34D8">
      <w:rPr>
        <w:b/>
        <w:i/>
        <w:sz w:val="20"/>
        <w:szCs w:val="20"/>
      </w:rPr>
      <w:t>3</w:t>
    </w:r>
    <w:r w:rsidRPr="00174326">
      <w:rPr>
        <w:b/>
        <w:sz w:val="20"/>
        <w:szCs w:val="20"/>
      </w:rPr>
      <w:t>-</w:t>
    </w:r>
    <w:r w:rsidRPr="00174326">
      <w:rPr>
        <w:sz w:val="20"/>
        <w:szCs w:val="20"/>
      </w:rPr>
      <w:t>RESIDENT/PARTICIPANT</w:t>
    </w:r>
    <w:r w:rsidR="004B34D8">
      <w:rPr>
        <w:sz w:val="20"/>
        <w:szCs w:val="20"/>
      </w:rPr>
      <w:t xml:space="preserve"> </w:t>
    </w:r>
    <w:r w:rsidR="001E4DF2">
      <w:rPr>
        <w:sz w:val="20"/>
        <w:szCs w:val="20"/>
      </w:rPr>
      <w:t>HEAD OF HOUSEHOLD</w:t>
    </w:r>
    <w:r w:rsidRPr="00174326">
      <w:rPr>
        <w:sz w:val="20"/>
        <w:szCs w:val="20"/>
      </w:rPr>
      <w:t xml:space="preserve">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6614093">
    <w:abstractNumId w:val="2"/>
  </w:num>
  <w:num w:numId="2" w16cid:durableId="551625403">
    <w:abstractNumId w:val="4"/>
  </w:num>
  <w:num w:numId="3" w16cid:durableId="1214193162">
    <w:abstractNumId w:val="1"/>
  </w:num>
  <w:num w:numId="4" w16cid:durableId="178546414">
    <w:abstractNumId w:val="9"/>
  </w:num>
  <w:num w:numId="5" w16cid:durableId="359284632">
    <w:abstractNumId w:val="3"/>
  </w:num>
  <w:num w:numId="6" w16cid:durableId="1733456010">
    <w:abstractNumId w:val="0"/>
  </w:num>
  <w:num w:numId="7" w16cid:durableId="2079864355">
    <w:abstractNumId w:val="8"/>
  </w:num>
  <w:num w:numId="8" w16cid:durableId="419185132">
    <w:abstractNumId w:val="6"/>
  </w:num>
  <w:num w:numId="9" w16cid:durableId="1675765241">
    <w:abstractNumId w:val="5"/>
  </w:num>
  <w:num w:numId="10" w16cid:durableId="5985608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10429"/>
    <w:rsid w:val="00086DE7"/>
    <w:rsid w:val="000C69D3"/>
    <w:rsid w:val="000C6CBA"/>
    <w:rsid w:val="000D2DC0"/>
    <w:rsid w:val="000E3A32"/>
    <w:rsid w:val="00123F57"/>
    <w:rsid w:val="00130EE8"/>
    <w:rsid w:val="0013521B"/>
    <w:rsid w:val="00150A87"/>
    <w:rsid w:val="00163ED2"/>
    <w:rsid w:val="001646BA"/>
    <w:rsid w:val="00174326"/>
    <w:rsid w:val="001B1D27"/>
    <w:rsid w:val="001D16A7"/>
    <w:rsid w:val="001D1E16"/>
    <w:rsid w:val="001E0E6F"/>
    <w:rsid w:val="001E4DF2"/>
    <w:rsid w:val="001F5C6A"/>
    <w:rsid w:val="00202FC9"/>
    <w:rsid w:val="002156D7"/>
    <w:rsid w:val="00231133"/>
    <w:rsid w:val="002415EA"/>
    <w:rsid w:val="002427D0"/>
    <w:rsid w:val="002540A7"/>
    <w:rsid w:val="00257B8C"/>
    <w:rsid w:val="0026310B"/>
    <w:rsid w:val="00282AB7"/>
    <w:rsid w:val="00283682"/>
    <w:rsid w:val="0028596D"/>
    <w:rsid w:val="002971D0"/>
    <w:rsid w:val="002A46C8"/>
    <w:rsid w:val="002A775A"/>
    <w:rsid w:val="002D746F"/>
    <w:rsid w:val="002E3874"/>
    <w:rsid w:val="002F49AA"/>
    <w:rsid w:val="002F5CF9"/>
    <w:rsid w:val="00316EDC"/>
    <w:rsid w:val="003253B1"/>
    <w:rsid w:val="003304DE"/>
    <w:rsid w:val="00342CD4"/>
    <w:rsid w:val="003639F8"/>
    <w:rsid w:val="00371C5A"/>
    <w:rsid w:val="00382BAC"/>
    <w:rsid w:val="003F0A2B"/>
    <w:rsid w:val="004016D0"/>
    <w:rsid w:val="0041335C"/>
    <w:rsid w:val="004638DE"/>
    <w:rsid w:val="00471F1D"/>
    <w:rsid w:val="0048585E"/>
    <w:rsid w:val="004A0E2B"/>
    <w:rsid w:val="004A3A92"/>
    <w:rsid w:val="004B34D8"/>
    <w:rsid w:val="004C1C55"/>
    <w:rsid w:val="004F593E"/>
    <w:rsid w:val="00511A79"/>
    <w:rsid w:val="00544E6E"/>
    <w:rsid w:val="00554EB8"/>
    <w:rsid w:val="0057368F"/>
    <w:rsid w:val="00573D5F"/>
    <w:rsid w:val="005900C9"/>
    <w:rsid w:val="005E0676"/>
    <w:rsid w:val="005E578B"/>
    <w:rsid w:val="005F5BAE"/>
    <w:rsid w:val="0065389D"/>
    <w:rsid w:val="00660C96"/>
    <w:rsid w:val="00663F15"/>
    <w:rsid w:val="00683641"/>
    <w:rsid w:val="00683644"/>
    <w:rsid w:val="00695133"/>
    <w:rsid w:val="006C3F72"/>
    <w:rsid w:val="006D0092"/>
    <w:rsid w:val="006D3E42"/>
    <w:rsid w:val="006E40A8"/>
    <w:rsid w:val="00707502"/>
    <w:rsid w:val="0072707A"/>
    <w:rsid w:val="00737DC2"/>
    <w:rsid w:val="00751218"/>
    <w:rsid w:val="00781D6D"/>
    <w:rsid w:val="007A443B"/>
    <w:rsid w:val="007C0445"/>
    <w:rsid w:val="007D690C"/>
    <w:rsid w:val="007F233E"/>
    <w:rsid w:val="007F62EE"/>
    <w:rsid w:val="007F6670"/>
    <w:rsid w:val="008476D1"/>
    <w:rsid w:val="008702E6"/>
    <w:rsid w:val="00871B3E"/>
    <w:rsid w:val="008936CC"/>
    <w:rsid w:val="00895E3E"/>
    <w:rsid w:val="008B26F3"/>
    <w:rsid w:val="00902C0A"/>
    <w:rsid w:val="0091328B"/>
    <w:rsid w:val="00937E97"/>
    <w:rsid w:val="0094585D"/>
    <w:rsid w:val="00955008"/>
    <w:rsid w:val="00961798"/>
    <w:rsid w:val="00980325"/>
    <w:rsid w:val="00A03595"/>
    <w:rsid w:val="00A31B55"/>
    <w:rsid w:val="00A85CFD"/>
    <w:rsid w:val="00AC7651"/>
    <w:rsid w:val="00AC7988"/>
    <w:rsid w:val="00B433C7"/>
    <w:rsid w:val="00B43481"/>
    <w:rsid w:val="00B73A42"/>
    <w:rsid w:val="00B73CE9"/>
    <w:rsid w:val="00B81667"/>
    <w:rsid w:val="00B83451"/>
    <w:rsid w:val="00C449FE"/>
    <w:rsid w:val="00C45AFC"/>
    <w:rsid w:val="00C57434"/>
    <w:rsid w:val="00C677BE"/>
    <w:rsid w:val="00C779BC"/>
    <w:rsid w:val="00C9499F"/>
    <w:rsid w:val="00CA5188"/>
    <w:rsid w:val="00CC5E54"/>
    <w:rsid w:val="00D624B6"/>
    <w:rsid w:val="00D705C5"/>
    <w:rsid w:val="00DB198A"/>
    <w:rsid w:val="00DF0B7F"/>
    <w:rsid w:val="00E066F9"/>
    <w:rsid w:val="00E07BCE"/>
    <w:rsid w:val="00E63531"/>
    <w:rsid w:val="00E81998"/>
    <w:rsid w:val="00E91624"/>
    <w:rsid w:val="00EA2A60"/>
    <w:rsid w:val="00EB69FA"/>
    <w:rsid w:val="00EC5D6D"/>
    <w:rsid w:val="00EF41F2"/>
    <w:rsid w:val="00F14AAD"/>
    <w:rsid w:val="00F15E95"/>
    <w:rsid w:val="00F21F16"/>
    <w:rsid w:val="00F6212E"/>
    <w:rsid w:val="00FB10C2"/>
    <w:rsid w:val="00FB577A"/>
    <w:rsid w:val="00FC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F2F05"/>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character" w:styleId="PlaceholderText">
    <w:name w:val="Placeholder Text"/>
    <w:basedOn w:val="DefaultParagraphFont"/>
    <w:uiPriority w:val="99"/>
    <w:semiHidden/>
    <w:rsid w:val="003639F8"/>
    <w:rPr>
      <w:color w:val="808080"/>
    </w:rPr>
  </w:style>
  <w:style w:type="paragraph" w:styleId="ListParagraph">
    <w:name w:val="List Paragraph"/>
    <w:basedOn w:val="Normal"/>
    <w:uiPriority w:val="34"/>
    <w:qFormat/>
    <w:rsid w:val="0072707A"/>
    <w:pPr>
      <w:ind w:left="720"/>
      <w:contextualSpacing/>
    </w:pPr>
  </w:style>
  <w:style w:type="paragraph" w:customStyle="1" w:styleId="Default">
    <w:name w:val="Default"/>
    <w:rsid w:val="000D2DC0"/>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converted-space">
    <w:name w:val="apple-converted-space"/>
    <w:rsid w:val="0028596D"/>
  </w:style>
  <w:style w:type="paragraph" w:customStyle="1" w:styleId="yiv8344885607msonormal">
    <w:name w:val="yiv8344885607msonormal"/>
    <w:basedOn w:val="Normal"/>
    <w:rsid w:val="002859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BA2A5-4251-4C3F-BBA4-494CBF19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3</TotalTime>
  <Pages>4</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2</cp:revision>
  <cp:lastPrinted>2019-02-04T18:22:00Z</cp:lastPrinted>
  <dcterms:created xsi:type="dcterms:W3CDTF">2024-01-03T22:36:00Z</dcterms:created>
  <dcterms:modified xsi:type="dcterms:W3CDTF">2024-01-03T22:36:00Z</dcterms:modified>
</cp:coreProperties>
</file>